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7A4" w:rsidRPr="00E813B8" w:rsidRDefault="00E813B8" w:rsidP="00CF07A4">
      <w:pPr>
        <w:spacing w:after="160" w:line="259" w:lineRule="auto"/>
        <w:rPr>
          <w:b/>
          <w:sz w:val="28"/>
          <w:szCs w:val="28"/>
          <w:lang w:val="en"/>
        </w:rPr>
      </w:pPr>
      <w:r w:rsidRPr="00E813B8">
        <w:rPr>
          <w:b/>
          <w:sz w:val="28"/>
          <w:szCs w:val="28"/>
          <w:lang w:val="en"/>
        </w:rPr>
        <w:t>What are Rocks and Soils?</w:t>
      </w:r>
      <w:r w:rsidR="00CF07A4" w:rsidRPr="00E813B8">
        <w:rPr>
          <w:b/>
          <w:sz w:val="28"/>
          <w:szCs w:val="28"/>
          <w:lang w:val="en"/>
        </w:rPr>
        <w:tab/>
      </w:r>
      <w:r w:rsidR="00CF07A4" w:rsidRPr="00E813B8">
        <w:rPr>
          <w:b/>
          <w:sz w:val="28"/>
          <w:szCs w:val="28"/>
          <w:lang w:val="en"/>
        </w:rPr>
        <w:tab/>
      </w:r>
    </w:p>
    <w:p w:rsidR="00335038" w:rsidRPr="00CE5647" w:rsidRDefault="00335038" w:rsidP="005A0C77">
      <w:pPr>
        <w:pStyle w:val="NormalWeb"/>
        <w:spacing w:line="360" w:lineRule="atLeast"/>
        <w:jc w:val="both"/>
        <w:rPr>
          <w:rFonts w:asciiTheme="minorHAnsi" w:hAnsiTheme="minorHAnsi"/>
          <w:sz w:val="22"/>
          <w:szCs w:val="22"/>
        </w:rPr>
      </w:pPr>
      <w:r w:rsidRPr="00CE5647">
        <w:rPr>
          <w:rFonts w:asciiTheme="minorHAnsi" w:hAnsiTheme="minorHAnsi"/>
          <w:sz w:val="22"/>
          <w:szCs w:val="22"/>
        </w:rPr>
        <w:t xml:space="preserve">Rocks come from magma, which is the molten material found within the </w:t>
      </w:r>
      <w:r w:rsidRPr="00CE5647">
        <w:rPr>
          <w:rFonts w:asciiTheme="minorHAnsi" w:hAnsiTheme="minorHAnsi"/>
          <w:b/>
          <w:bCs/>
          <w:sz w:val="22"/>
          <w:szCs w:val="22"/>
        </w:rPr>
        <w:t>earth</w:t>
      </w:r>
      <w:r w:rsidRPr="00CE5647">
        <w:rPr>
          <w:rFonts w:asciiTheme="minorHAnsi" w:hAnsiTheme="minorHAnsi"/>
          <w:sz w:val="22"/>
          <w:szCs w:val="22"/>
        </w:rPr>
        <w:t>. When magma cools, either above or below the earth's surface, it crystallizes and forms the igneous rocks that can later be changed into metamorphic or sedimentary rocks</w:t>
      </w:r>
      <w:r w:rsidR="005A0C77" w:rsidRPr="00CE5647">
        <w:rPr>
          <w:rFonts w:asciiTheme="minorHAnsi" w:hAnsiTheme="minorHAnsi"/>
          <w:sz w:val="22"/>
          <w:szCs w:val="22"/>
        </w:rPr>
        <w:t>.</w:t>
      </w:r>
      <w:bookmarkStart w:id="0" w:name="_GoBack"/>
      <w:bookmarkEnd w:id="0"/>
    </w:p>
    <w:p w:rsidR="005A0C77" w:rsidRPr="00CE5647" w:rsidRDefault="005A0C77" w:rsidP="00CE5647">
      <w:pPr>
        <w:pStyle w:val="NormalWeb"/>
        <w:spacing w:line="360" w:lineRule="atLeast"/>
        <w:jc w:val="both"/>
        <w:rPr>
          <w:rFonts w:asciiTheme="minorHAnsi" w:hAnsiTheme="minorHAnsi"/>
          <w:sz w:val="22"/>
          <w:szCs w:val="22"/>
          <w:lang w:val="en"/>
        </w:rPr>
      </w:pPr>
      <w:r w:rsidRPr="00CE5647">
        <w:rPr>
          <w:rFonts w:asciiTheme="minorHAnsi" w:hAnsiTheme="minorHAnsi"/>
          <w:sz w:val="22"/>
          <w:szCs w:val="22"/>
          <w:lang w:val="en"/>
        </w:rPr>
        <w:t xml:space="preserve">Rocks are made of one or more minerals. There are three main classifications of rock, based on the way the rock was formed: </w:t>
      </w:r>
      <w:r w:rsidRPr="00CE5647">
        <w:rPr>
          <w:rStyle w:val="Strong"/>
          <w:rFonts w:asciiTheme="minorHAnsi" w:hAnsiTheme="minorHAnsi"/>
          <w:sz w:val="22"/>
          <w:szCs w:val="22"/>
          <w:lang w:val="en"/>
        </w:rPr>
        <w:t>sedimentary, metamorphic and igneous</w:t>
      </w:r>
      <w:r w:rsidR="00CE5647" w:rsidRPr="00CE5647">
        <w:rPr>
          <w:rStyle w:val="Strong"/>
          <w:rFonts w:asciiTheme="minorHAnsi" w:hAnsiTheme="minorHAnsi"/>
          <w:sz w:val="22"/>
          <w:szCs w:val="22"/>
          <w:lang w:val="en"/>
        </w:rPr>
        <w:t>.</w:t>
      </w:r>
    </w:p>
    <w:p w:rsidR="00E813B8" w:rsidRPr="00CE5647" w:rsidRDefault="00E813B8" w:rsidP="00334CF3">
      <w:pPr>
        <w:pStyle w:val="NormalWeb"/>
        <w:spacing w:line="360" w:lineRule="atLeast"/>
        <w:jc w:val="both"/>
        <w:rPr>
          <w:rFonts w:asciiTheme="minorHAnsi" w:hAnsiTheme="minorHAnsi"/>
          <w:sz w:val="22"/>
          <w:szCs w:val="22"/>
          <w:lang w:val="en"/>
        </w:rPr>
      </w:pPr>
      <w:r w:rsidRPr="00CE5647">
        <w:rPr>
          <w:rFonts w:asciiTheme="minorHAnsi" w:hAnsiTheme="minorHAnsi"/>
          <w:sz w:val="22"/>
          <w:szCs w:val="22"/>
          <w:lang w:val="en"/>
        </w:rPr>
        <w:t xml:space="preserve">Soil is formed of fine rock particles mixed with air, water and particles from dead plant and animal matter. There are </w:t>
      </w:r>
      <w:r w:rsidRPr="00CE5647">
        <w:rPr>
          <w:rStyle w:val="Strong"/>
          <w:rFonts w:asciiTheme="minorHAnsi" w:hAnsiTheme="minorHAnsi"/>
          <w:sz w:val="22"/>
          <w:szCs w:val="22"/>
          <w:lang w:val="en"/>
        </w:rPr>
        <w:t>three main types of soil</w:t>
      </w:r>
      <w:r w:rsidRPr="00CE5647">
        <w:rPr>
          <w:rFonts w:asciiTheme="minorHAnsi" w:hAnsiTheme="minorHAnsi"/>
          <w:sz w:val="22"/>
          <w:szCs w:val="22"/>
          <w:lang w:val="en"/>
        </w:rPr>
        <w:t xml:space="preserve"> which are classified according to the amount of sand and clay in them.</w:t>
      </w:r>
      <w:r w:rsidR="00CE5647" w:rsidRPr="00CE5647">
        <w:rPr>
          <w:rFonts w:asciiTheme="minorHAnsi" w:hAnsiTheme="minorHAnsi"/>
          <w:sz w:val="22"/>
          <w:szCs w:val="22"/>
          <w:lang w:val="en"/>
        </w:rPr>
        <w:t xml:space="preserve"> (</w:t>
      </w:r>
      <w:proofErr w:type="gramStart"/>
      <w:r w:rsidR="00CE5647" w:rsidRPr="00CE5647">
        <w:rPr>
          <w:rFonts w:asciiTheme="minorHAnsi" w:hAnsiTheme="minorHAnsi"/>
          <w:sz w:val="22"/>
          <w:szCs w:val="22"/>
          <w:lang w:val="en"/>
        </w:rPr>
        <w:t>s</w:t>
      </w:r>
      <w:r w:rsidR="00CD3552" w:rsidRPr="00CE5647">
        <w:rPr>
          <w:rFonts w:asciiTheme="minorHAnsi" w:hAnsiTheme="minorHAnsi"/>
          <w:sz w:val="22"/>
          <w:szCs w:val="22"/>
          <w:lang w:val="en"/>
        </w:rPr>
        <w:t>and</w:t>
      </w:r>
      <w:proofErr w:type="gramEnd"/>
      <w:r w:rsidR="00CD3552" w:rsidRPr="00CE5647">
        <w:rPr>
          <w:rFonts w:asciiTheme="minorHAnsi" w:hAnsiTheme="minorHAnsi"/>
          <w:sz w:val="22"/>
          <w:szCs w:val="22"/>
          <w:lang w:val="en"/>
        </w:rPr>
        <w:t>, silt and clay)</w:t>
      </w:r>
    </w:p>
    <w:p w:rsidR="00A37ECA" w:rsidRPr="00CE5647" w:rsidRDefault="00E813B8" w:rsidP="00CF07A4">
      <w:pPr>
        <w:rPr>
          <w:b/>
        </w:rPr>
      </w:pPr>
      <w:r w:rsidRPr="00CE5647">
        <w:rPr>
          <w:b/>
        </w:rPr>
        <w:t>Top 10 Facts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The oldest rocks ever to be found were formed about </w:t>
      </w:r>
      <w:r w:rsidRPr="00CE5647">
        <w:rPr>
          <w:rStyle w:val="Strong"/>
          <w:lang w:val="en"/>
        </w:rPr>
        <w:t>4 billion years ago</w:t>
      </w:r>
    </w:p>
    <w:p w:rsidR="007859D0" w:rsidRPr="00CE5647" w:rsidRDefault="00E813B8" w:rsidP="00801A05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The largest </w:t>
      </w:r>
      <w:r w:rsidRPr="00CE5647">
        <w:rPr>
          <w:rStyle w:val="Strong"/>
          <w:lang w:val="en"/>
        </w:rPr>
        <w:t>meteorite</w:t>
      </w:r>
      <w:r w:rsidRPr="00CE5647">
        <w:rPr>
          <w:lang w:val="en"/>
        </w:rPr>
        <w:t xml:space="preserve"> discovered weighed 66 </w:t>
      </w:r>
      <w:proofErr w:type="spellStart"/>
      <w:r w:rsidR="007859D0" w:rsidRPr="00CE5647">
        <w:rPr>
          <w:lang w:val="en"/>
        </w:rPr>
        <w:t>tonnes</w:t>
      </w:r>
      <w:proofErr w:type="spellEnd"/>
      <w:r w:rsidRPr="00CE5647">
        <w:rPr>
          <w:lang w:val="en"/>
        </w:rPr>
        <w:t xml:space="preserve">. It was named </w:t>
      </w:r>
      <w:proofErr w:type="spellStart"/>
      <w:r w:rsidRPr="00CE5647">
        <w:rPr>
          <w:lang w:val="en"/>
        </w:rPr>
        <w:t>Hoba</w:t>
      </w:r>
      <w:proofErr w:type="spellEnd"/>
      <w:r w:rsidRPr="00CE5647">
        <w:rPr>
          <w:lang w:val="en"/>
        </w:rPr>
        <w:t xml:space="preserve"> after the farm in Africa </w:t>
      </w:r>
      <w:r w:rsidR="007859D0" w:rsidRPr="00CE5647">
        <w:rPr>
          <w:lang w:val="en"/>
        </w:rPr>
        <w:t>where it was found</w:t>
      </w:r>
    </w:p>
    <w:p w:rsidR="00E813B8" w:rsidRPr="00CE5647" w:rsidRDefault="00E813B8" w:rsidP="00801A05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>The chalks that you draw and write with are made from limestone.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Pumice rock is so full of air that it </w:t>
      </w:r>
      <w:r w:rsidRPr="00CE5647">
        <w:rPr>
          <w:rStyle w:val="Strong"/>
          <w:lang w:val="en"/>
        </w:rPr>
        <w:t>floats</w:t>
      </w:r>
      <w:r w:rsidRPr="00CE5647">
        <w:rPr>
          <w:lang w:val="en"/>
        </w:rPr>
        <w:t>.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If lightning hits a beach it can make the sand reach such a high temperature that it melts to form </w:t>
      </w:r>
      <w:r w:rsidRPr="00CE5647">
        <w:rPr>
          <w:rStyle w:val="Strong"/>
          <w:lang w:val="en"/>
        </w:rPr>
        <w:t>fulgurite</w:t>
      </w:r>
      <w:r w:rsidRPr="00CE5647">
        <w:rPr>
          <w:lang w:val="en"/>
        </w:rPr>
        <w:t>, which is a glassy rock.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>It takes over 500 years for just 2cm of topsoil to form.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There are approximately </w:t>
      </w:r>
      <w:r w:rsidRPr="00CE5647">
        <w:rPr>
          <w:rStyle w:val="Strong"/>
          <w:lang w:val="en"/>
        </w:rPr>
        <w:t>10,000 different types of soil</w:t>
      </w:r>
      <w:r w:rsidRPr="00CE5647">
        <w:rPr>
          <w:lang w:val="en"/>
        </w:rPr>
        <w:t xml:space="preserve"> found in Europe.</w:t>
      </w:r>
    </w:p>
    <w:p w:rsidR="00E813B8" w:rsidRPr="00CE5647" w:rsidRDefault="00E813B8" w:rsidP="00E70188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>The number of micro-organisms found in a cup of soil is greater than the number of people on Earth.</w:t>
      </w:r>
    </w:p>
    <w:p w:rsidR="007859D0" w:rsidRPr="00CE5647" w:rsidRDefault="00E813B8" w:rsidP="00801A05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lang w:val="en"/>
        </w:rPr>
        <w:t xml:space="preserve">Some of our </w:t>
      </w:r>
      <w:r w:rsidR="007859D0" w:rsidRPr="00CE5647">
        <w:rPr>
          <w:lang w:val="en"/>
        </w:rPr>
        <w:t xml:space="preserve">contains the soil </w:t>
      </w:r>
      <w:r w:rsidRPr="00CE5647">
        <w:rPr>
          <w:lang w:val="en"/>
        </w:rPr>
        <w:t xml:space="preserve">dusty remains of stars that have been pulled to Earth by gravity </w:t>
      </w:r>
    </w:p>
    <w:p w:rsidR="00E813B8" w:rsidRPr="00CE5647" w:rsidRDefault="00335038" w:rsidP="00801A05">
      <w:pPr>
        <w:numPr>
          <w:ilvl w:val="0"/>
          <w:numId w:val="1"/>
        </w:numPr>
        <w:spacing w:before="100" w:beforeAutospacing="1" w:after="100" w:afterAutospacing="1" w:line="360" w:lineRule="atLeast"/>
        <w:ind w:left="0"/>
        <w:jc w:val="both"/>
        <w:rPr>
          <w:lang w:val="en"/>
        </w:rPr>
      </w:pPr>
      <w:r w:rsidRPr="00CE564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E030DC8" wp14:editId="6634868D">
                <wp:simplePos x="0" y="0"/>
                <wp:positionH relativeFrom="column">
                  <wp:posOffset>-114300</wp:posOffset>
                </wp:positionH>
                <wp:positionV relativeFrom="paragraph">
                  <wp:posOffset>424815</wp:posOffset>
                </wp:positionV>
                <wp:extent cx="6961505" cy="1533525"/>
                <wp:effectExtent l="0" t="0" r="1079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1505" cy="1533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A05" w:rsidRPr="00321A54" w:rsidRDefault="00801A05" w:rsidP="007808CC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</w:p>
                          <w:p w:rsidR="00801A05" w:rsidRPr="00334CF3" w:rsidRDefault="00801A05" w:rsidP="007808CC">
                            <w:pPr>
                              <w:rPr>
                                <w:rStyle w:val="tgc"/>
                                <w:rFonts w:cs="Arial"/>
                                <w:bCs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br/>
                            </w:r>
                            <w:r w:rsidRPr="00334CF3">
                              <w:rPr>
                                <w:rStyle w:val="tgc"/>
                                <w:rFonts w:cs="Arial"/>
                                <w:b/>
                                <w:bCs/>
                              </w:rPr>
                              <w:t xml:space="preserve">Sedimentary rock: </w:t>
                            </w:r>
                            <w:r w:rsidRPr="00334CF3">
                              <w:rPr>
                                <w:rFonts w:cs="Arial"/>
                                <w:bCs/>
                              </w:rPr>
                              <w:t>Sedimentary rocks are formed from sediments that have settled at the</w:t>
                            </w:r>
                            <w:r w:rsidR="00CE5647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  <w:r w:rsidRPr="00334CF3">
                              <w:rPr>
                                <w:rFonts w:cs="Arial"/>
                                <w:bCs/>
                              </w:rPr>
                              <w:t>bottom of a lake, sea or ocean, and have been compressed over millions of years.</w:t>
                            </w:r>
                          </w:p>
                          <w:p w:rsidR="00CE5647" w:rsidRDefault="00801A05" w:rsidP="007808CC">
                            <w:pPr>
                              <w:rPr>
                                <w:rFonts w:cs="Arial"/>
                              </w:rPr>
                            </w:pPr>
                            <w:r w:rsidRPr="00334CF3">
                              <w:rPr>
                                <w:rStyle w:val="tgc"/>
                                <w:rFonts w:cs="Arial"/>
                                <w:b/>
                                <w:bCs/>
                              </w:rPr>
                              <w:t xml:space="preserve">Metamorphic rock: </w:t>
                            </w:r>
                            <w:r w:rsidRPr="00334CF3">
                              <w:rPr>
                                <w:rFonts w:cs="Arial"/>
                              </w:rPr>
                              <w:t xml:space="preserve">Metamorphic rocks have been subjected to tremendous heat and/or pressure, </w:t>
                            </w:r>
                          </w:p>
                          <w:p w:rsidR="00801A05" w:rsidRPr="00334CF3" w:rsidRDefault="00801A05" w:rsidP="007808CC">
                            <w:pPr>
                              <w:rPr>
                                <w:rStyle w:val="tgc"/>
                                <w:rFonts w:cs="Arial"/>
                                <w:b/>
                                <w:bCs/>
                              </w:rPr>
                            </w:pPr>
                            <w:proofErr w:type="gramStart"/>
                            <w:r w:rsidRPr="00334CF3">
                              <w:rPr>
                                <w:rFonts w:cs="Arial"/>
                              </w:rPr>
                              <w:t>causing</w:t>
                            </w:r>
                            <w:proofErr w:type="gramEnd"/>
                            <w:r w:rsidRPr="00334CF3">
                              <w:rPr>
                                <w:rFonts w:cs="Arial"/>
                              </w:rPr>
                              <w:t xml:space="preserve"> them to change into another type of rock.</w:t>
                            </w:r>
                          </w:p>
                          <w:p w:rsidR="00801A05" w:rsidRPr="00CE5647" w:rsidRDefault="00801A05" w:rsidP="007808C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34CF3">
                              <w:rPr>
                                <w:rStyle w:val="tgc"/>
                                <w:rFonts w:cs="Arial"/>
                                <w:b/>
                                <w:bCs/>
                              </w:rPr>
                              <w:t xml:space="preserve">Igneous rock: </w:t>
                            </w:r>
                            <w:r w:rsidRPr="00334CF3">
                              <w:rPr>
                                <w:rFonts w:cs="Arial"/>
                              </w:rPr>
                              <w:t>Igneous rocks are formed by magma</w:t>
                            </w:r>
                            <w:r w:rsidRPr="00334CF3">
                              <w:rPr>
                                <w:rFonts w:cs="Arial"/>
                                <w:i/>
                              </w:rPr>
                              <w:t xml:space="preserve"> </w:t>
                            </w:r>
                            <w:r w:rsidRPr="00334CF3">
                              <w:rPr>
                                <w:rFonts w:cs="Arial"/>
                              </w:rPr>
                              <w:t>from the molten interior of the Earth</w:t>
                            </w:r>
                            <w:r w:rsidRPr="00334CF3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030DC8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9pt;margin-top:33.45pt;width:548.15pt;height:120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" filled="f">
                <v:textbox>
                  <w:txbxContent>
                    <w:p w:rsidR="00801A05" w:rsidRPr="00321A54" w:rsidRDefault="00801A05" w:rsidP="007808CC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</w:p>
                    <w:p w:rsidR="00801A05" w:rsidRPr="00334CF3" w:rsidRDefault="00801A05" w:rsidP="007808CC">
                      <w:pPr>
                        <w:rPr>
                          <w:rStyle w:val="tgc"/>
                          <w:rFonts w:cs="Arial"/>
                          <w:bCs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br/>
                      </w:r>
                      <w:r w:rsidRPr="00334CF3">
                        <w:rPr>
                          <w:rStyle w:val="tgc"/>
                          <w:rFonts w:cs="Arial"/>
                          <w:b/>
                          <w:bCs/>
                        </w:rPr>
                        <w:t xml:space="preserve">Sedimentary rock: </w:t>
                      </w:r>
                      <w:r w:rsidRPr="00334CF3">
                        <w:rPr>
                          <w:rFonts w:cs="Arial"/>
                          <w:bCs/>
                        </w:rPr>
                        <w:t>Sedimentary rocks are formed from sediments that have settled at the</w:t>
                      </w:r>
                      <w:r w:rsidR="00CE5647">
                        <w:rPr>
                          <w:rFonts w:cs="Arial"/>
                          <w:bCs/>
                        </w:rPr>
                        <w:t xml:space="preserve"> </w:t>
                      </w:r>
                      <w:r w:rsidRPr="00334CF3">
                        <w:rPr>
                          <w:rFonts w:cs="Arial"/>
                          <w:bCs/>
                        </w:rPr>
                        <w:t>bottom of a lake, sea or ocean, and have been compressed over millions of years.</w:t>
                      </w:r>
                    </w:p>
                    <w:p w:rsidR="00CE5647" w:rsidRDefault="00801A05" w:rsidP="007808CC">
                      <w:pPr>
                        <w:rPr>
                          <w:rFonts w:cs="Arial"/>
                        </w:rPr>
                      </w:pPr>
                      <w:r w:rsidRPr="00334CF3">
                        <w:rPr>
                          <w:rStyle w:val="tgc"/>
                          <w:rFonts w:cs="Arial"/>
                          <w:b/>
                          <w:bCs/>
                        </w:rPr>
                        <w:t xml:space="preserve">Metamorphic rock: </w:t>
                      </w:r>
                      <w:r w:rsidRPr="00334CF3">
                        <w:rPr>
                          <w:rFonts w:cs="Arial"/>
                        </w:rPr>
                        <w:t xml:space="preserve">Metamorphic rocks have been subjected to tremendous heat and/or pressure, </w:t>
                      </w:r>
                    </w:p>
                    <w:p w:rsidR="00801A05" w:rsidRPr="00334CF3" w:rsidRDefault="00801A05" w:rsidP="007808CC">
                      <w:pPr>
                        <w:rPr>
                          <w:rStyle w:val="tgc"/>
                          <w:rFonts w:cs="Arial"/>
                          <w:b/>
                          <w:bCs/>
                        </w:rPr>
                      </w:pPr>
                      <w:proofErr w:type="gramStart"/>
                      <w:r w:rsidRPr="00334CF3">
                        <w:rPr>
                          <w:rFonts w:cs="Arial"/>
                        </w:rPr>
                        <w:t>causing</w:t>
                      </w:r>
                      <w:proofErr w:type="gramEnd"/>
                      <w:r w:rsidRPr="00334CF3">
                        <w:rPr>
                          <w:rFonts w:cs="Arial"/>
                        </w:rPr>
                        <w:t xml:space="preserve"> them to change into another type of rock.</w:t>
                      </w:r>
                    </w:p>
                    <w:p w:rsidR="00801A05" w:rsidRPr="00CE5647" w:rsidRDefault="00801A05" w:rsidP="007808CC">
                      <w:pPr>
                        <w:rPr>
                          <w:sz w:val="20"/>
                          <w:szCs w:val="20"/>
                        </w:rPr>
                      </w:pPr>
                      <w:r w:rsidRPr="00334CF3">
                        <w:rPr>
                          <w:rStyle w:val="tgc"/>
                          <w:rFonts w:cs="Arial"/>
                          <w:b/>
                          <w:bCs/>
                        </w:rPr>
                        <w:t xml:space="preserve">Igneous rock: </w:t>
                      </w:r>
                      <w:r w:rsidRPr="00334CF3">
                        <w:rPr>
                          <w:rFonts w:cs="Arial"/>
                        </w:rPr>
                        <w:t>Igneous rocks are formed by magma</w:t>
                      </w:r>
                      <w:r w:rsidRPr="00334CF3">
                        <w:rPr>
                          <w:rFonts w:cs="Arial"/>
                          <w:i/>
                        </w:rPr>
                        <w:t xml:space="preserve"> </w:t>
                      </w:r>
                      <w:r w:rsidRPr="00334CF3">
                        <w:rPr>
                          <w:rFonts w:cs="Arial"/>
                        </w:rPr>
                        <w:t>from the molten interior of the Earth</w:t>
                      </w:r>
                      <w:r w:rsidRPr="00334CF3">
                        <w:rPr>
                          <w:rFonts w:ascii="Verdana" w:hAnsi="Verdana" w:cs="Arial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813B8" w:rsidRPr="00CE5647">
        <w:rPr>
          <w:lang w:val="en"/>
        </w:rPr>
        <w:t>Soil can filter and purify water (don’t try this at home, though!).</w:t>
      </w:r>
    </w:p>
    <w:p w:rsidR="007859D0" w:rsidRDefault="007859D0" w:rsidP="00CF07A4">
      <w:pPr>
        <w:rPr>
          <w:b/>
          <w:sz w:val="28"/>
        </w:rPr>
      </w:pPr>
    </w:p>
    <w:p w:rsidR="007859D0" w:rsidRDefault="007859D0" w:rsidP="00CF07A4">
      <w:pPr>
        <w:rPr>
          <w:b/>
          <w:sz w:val="28"/>
        </w:rPr>
      </w:pPr>
    </w:p>
    <w:p w:rsidR="007859D0" w:rsidRDefault="00CE5647" w:rsidP="00CF07A4">
      <w:pPr>
        <w:rPr>
          <w:b/>
          <w:sz w:val="28"/>
        </w:rPr>
      </w:pPr>
      <w:r w:rsidRPr="007808CC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14002F4" wp14:editId="4FBE1F3C">
            <wp:simplePos x="0" y="0"/>
            <wp:positionH relativeFrom="column">
              <wp:posOffset>5972175</wp:posOffset>
            </wp:positionH>
            <wp:positionV relativeFrom="paragraph">
              <wp:posOffset>81685</wp:posOffset>
            </wp:positionV>
            <wp:extent cx="761695" cy="933450"/>
            <wp:effectExtent l="0" t="0" r="63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9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59D0" w:rsidRDefault="007859D0" w:rsidP="00CF07A4">
      <w:pPr>
        <w:rPr>
          <w:b/>
          <w:sz w:val="28"/>
        </w:rPr>
      </w:pPr>
    </w:p>
    <w:p w:rsidR="007859D0" w:rsidRDefault="007859D0" w:rsidP="00CF07A4">
      <w:pPr>
        <w:rPr>
          <w:b/>
          <w:sz w:val="28"/>
        </w:rPr>
      </w:pPr>
    </w:p>
    <w:p w:rsidR="007859D0" w:rsidRDefault="007859D0" w:rsidP="00CF07A4">
      <w:pPr>
        <w:rPr>
          <w:b/>
          <w:sz w:val="28"/>
        </w:rPr>
      </w:pPr>
    </w:p>
    <w:p w:rsidR="00CE5647" w:rsidRDefault="007859D0" w:rsidP="00CE5647">
      <w:pPr>
        <w:rPr>
          <w:b/>
          <w:i/>
          <w:sz w:val="24"/>
        </w:rPr>
      </w:pPr>
      <w:r w:rsidRPr="00CE5647">
        <w:rPr>
          <w:b/>
          <w:i/>
          <w:sz w:val="24"/>
        </w:rPr>
        <w:t>See also</w:t>
      </w:r>
      <w:r w:rsidR="00801A05" w:rsidRPr="00CE5647">
        <w:rPr>
          <w:b/>
          <w:i/>
          <w:sz w:val="24"/>
        </w:rPr>
        <w:t xml:space="preserve">: </w:t>
      </w:r>
    </w:p>
    <w:p w:rsidR="00CE5647" w:rsidRPr="00CE5647" w:rsidRDefault="00CE5647" w:rsidP="00CE5647">
      <w:pPr>
        <w:rPr>
          <w:b/>
          <w:i/>
        </w:rPr>
      </w:pPr>
      <w:r w:rsidRPr="00CE5647">
        <w:rPr>
          <w:i/>
        </w:rPr>
        <w:t>A Teachers Guide 9 – A Teachers Guide to soil</w:t>
      </w:r>
      <w:r w:rsidRPr="00CE5647">
        <w:rPr>
          <w:i/>
        </w:rPr>
        <w:tab/>
      </w:r>
      <w:r w:rsidRPr="00CE5647">
        <w:rPr>
          <w:i/>
        </w:rPr>
        <w:tab/>
      </w:r>
      <w:r w:rsidRPr="00CE5647">
        <w:rPr>
          <w:i/>
        </w:rPr>
        <w:tab/>
      </w:r>
      <w:r w:rsidRPr="00CE5647">
        <w:rPr>
          <w:i/>
        </w:rPr>
        <w:tab/>
      </w:r>
    </w:p>
    <w:p w:rsidR="00CE5647" w:rsidRPr="00CE5647" w:rsidRDefault="00CE5647" w:rsidP="00CE5647">
      <w:pPr>
        <w:rPr>
          <w:rFonts w:ascii="Calibri" w:hAnsi="Calibri"/>
          <w:i/>
        </w:rPr>
      </w:pPr>
      <w:r w:rsidRPr="00CE5647">
        <w:rPr>
          <w:rFonts w:ascii="Calibri" w:hAnsi="Calibri"/>
          <w:i/>
        </w:rPr>
        <w:t xml:space="preserve">A Teachers Guide 10 – A Teachers Guide to the soil experiment </w:t>
      </w:r>
      <w:r w:rsidRPr="00CE5647">
        <w:rPr>
          <w:rFonts w:ascii="Calibri" w:hAnsi="Calibri"/>
          <w:i/>
        </w:rPr>
        <w:tab/>
      </w:r>
    </w:p>
    <w:p w:rsidR="00CE5647" w:rsidRPr="00CE5647" w:rsidRDefault="00CE5647" w:rsidP="00CE5647">
      <w:pPr>
        <w:rPr>
          <w:b/>
          <w:i/>
        </w:rPr>
      </w:pPr>
      <w:r w:rsidRPr="00CE5647">
        <w:rPr>
          <w:i/>
        </w:rPr>
        <w:t>A Teachers Guide 11 – A Teachers Guide to the Rock Cycle</w:t>
      </w:r>
      <w:r w:rsidRPr="00CE5647">
        <w:rPr>
          <w:i/>
        </w:rPr>
        <w:tab/>
      </w:r>
      <w:r w:rsidRPr="00CE5647">
        <w:rPr>
          <w:b/>
          <w:i/>
        </w:rPr>
        <w:tab/>
      </w:r>
      <w:r w:rsidRPr="00CE5647">
        <w:rPr>
          <w:b/>
          <w:i/>
        </w:rPr>
        <w:tab/>
      </w:r>
    </w:p>
    <w:p w:rsidR="00CE5647" w:rsidRPr="00CE5647" w:rsidRDefault="00CE5647" w:rsidP="00CE5647">
      <w:pPr>
        <w:rPr>
          <w:b/>
        </w:rPr>
      </w:pPr>
      <w:r w:rsidRPr="00CE5647">
        <w:rPr>
          <w:i/>
        </w:rPr>
        <w:t>A Teachers Guide 12 – Rocks and Soils Glossary</w:t>
      </w:r>
      <w:r w:rsidRPr="00CE5647">
        <w:rPr>
          <w:i/>
        </w:rPr>
        <w:tab/>
      </w:r>
      <w:r>
        <w:tab/>
      </w:r>
      <w:r>
        <w:tab/>
      </w:r>
      <w:r>
        <w:tab/>
      </w:r>
    </w:p>
    <w:p w:rsidR="00E813B8" w:rsidRPr="007859D0" w:rsidRDefault="00E813B8" w:rsidP="00CF07A4">
      <w:pPr>
        <w:rPr>
          <w:b/>
          <w:i/>
          <w:sz w:val="24"/>
        </w:rPr>
      </w:pPr>
    </w:p>
    <w:sectPr w:rsidR="00E813B8" w:rsidRPr="007859D0" w:rsidSect="00E05D8E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A05" w:rsidRDefault="00801A05" w:rsidP="00E05D8E">
      <w:pPr>
        <w:spacing w:after="0"/>
      </w:pPr>
      <w:r>
        <w:separator/>
      </w:r>
    </w:p>
  </w:endnote>
  <w:endnote w:type="continuationSeparator" w:id="0">
    <w:p w:rsidR="00801A05" w:rsidRDefault="00801A05" w:rsidP="00E05D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5647" w:rsidRDefault="00CE5647" w:rsidP="00AD4119">
    <w:pPr>
      <w:pStyle w:val="Footer"/>
      <w:rPr>
        <w:rFonts w:ascii="Calibri" w:hAnsi="Calibri"/>
        <w:i/>
        <w:sz w:val="20"/>
        <w:szCs w:val="20"/>
      </w:rPr>
    </w:pPr>
  </w:p>
  <w:p w:rsidR="00CE5647" w:rsidRDefault="00CE5647" w:rsidP="00AD4119">
    <w:pPr>
      <w:pStyle w:val="Footer"/>
      <w:rPr>
        <w:rFonts w:ascii="Calibri" w:hAnsi="Calibri"/>
        <w:i/>
        <w:sz w:val="20"/>
        <w:szCs w:val="20"/>
      </w:rPr>
    </w:pPr>
  </w:p>
  <w:p w:rsidR="00AD4119" w:rsidRPr="00722189" w:rsidRDefault="00AD4119" w:rsidP="00AD4119">
    <w:pPr>
      <w:pStyle w:val="Footer"/>
      <w:rPr>
        <w:rFonts w:ascii="Calibri" w:hAnsi="Calibri"/>
        <w:i/>
        <w:sz w:val="20"/>
        <w:szCs w:val="20"/>
      </w:rPr>
    </w:pPr>
    <w:proofErr w:type="gramStart"/>
    <w:r w:rsidRPr="00722189">
      <w:rPr>
        <w:rFonts w:ascii="Calibri" w:hAnsi="Calibri"/>
        <w:i/>
        <w:sz w:val="20"/>
        <w:szCs w:val="20"/>
      </w:rPr>
      <w:t>2</w:t>
    </w:r>
    <w:r>
      <w:rPr>
        <w:rFonts w:ascii="Calibri" w:hAnsi="Calibri"/>
        <w:i/>
        <w:sz w:val="20"/>
        <w:szCs w:val="20"/>
      </w:rPr>
      <w:t xml:space="preserve">020 </w:t>
    </w:r>
    <w:r w:rsidRPr="00722189">
      <w:rPr>
        <w:rFonts w:ascii="Calibri" w:hAnsi="Calibri"/>
        <w:i/>
        <w:sz w:val="20"/>
        <w:szCs w:val="20"/>
      </w:rPr>
      <w:t xml:space="preserve"> JLK</w:t>
    </w:r>
    <w:proofErr w:type="gramEnd"/>
    <w:r w:rsidRPr="00722189">
      <w:rPr>
        <w:rFonts w:ascii="Calibri" w:hAnsi="Calibri"/>
        <w:i/>
        <w:sz w:val="20"/>
        <w:szCs w:val="20"/>
      </w:rPr>
      <w:t xml:space="preserve"> London Borough of Lewisham</w:t>
    </w:r>
    <w:r w:rsidR="00CE5647">
      <w:rPr>
        <w:rFonts w:ascii="Calibri" w:hAnsi="Calibri"/>
        <w:i/>
        <w:sz w:val="20"/>
        <w:szCs w:val="20"/>
      </w:rPr>
      <w:tab/>
    </w:r>
    <w:r w:rsidR="00CE5647">
      <w:rPr>
        <w:rFonts w:ascii="Calibri" w:hAnsi="Calibri"/>
        <w:i/>
        <w:sz w:val="20"/>
        <w:szCs w:val="20"/>
      </w:rPr>
      <w:tab/>
    </w:r>
    <w:r w:rsidR="00CE5647">
      <w:rPr>
        <w:rFonts w:ascii="Calibri" w:hAnsi="Calibri"/>
        <w:i/>
        <w:sz w:val="20"/>
        <w:szCs w:val="20"/>
      </w:rPr>
      <w:tab/>
    </w:r>
    <w:r>
      <w:rPr>
        <w:rFonts w:ascii="Calibri" w:hAnsi="Calibri"/>
        <w:i/>
        <w:sz w:val="20"/>
        <w:szCs w:val="20"/>
      </w:rPr>
      <w:t>V.2</w:t>
    </w:r>
  </w:p>
  <w:p w:rsidR="00801A05" w:rsidRDefault="00801A05">
    <w:pPr>
      <w:pStyle w:val="Footer"/>
    </w:pPr>
    <w:r w:rsidRPr="00AB455E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48DE1062" wp14:editId="0A2764C2">
          <wp:simplePos x="0" y="0"/>
          <wp:positionH relativeFrom="column">
            <wp:posOffset>6276975</wp:posOffset>
          </wp:positionH>
          <wp:positionV relativeFrom="paragraph">
            <wp:posOffset>-318135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A05" w:rsidRDefault="00801A05" w:rsidP="00E05D8E">
      <w:pPr>
        <w:spacing w:after="0"/>
      </w:pPr>
      <w:r>
        <w:separator/>
      </w:r>
    </w:p>
  </w:footnote>
  <w:footnote w:type="continuationSeparator" w:id="0">
    <w:p w:rsidR="00801A05" w:rsidRDefault="00801A05" w:rsidP="00E05D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A05" w:rsidRPr="00847268" w:rsidRDefault="00801A05" w:rsidP="00E05D8E">
    <w:pPr>
      <w:pStyle w:val="Header"/>
      <w:rPr>
        <w:rFonts w:ascii="Calibri" w:hAnsi="Calibri"/>
        <w:i/>
      </w:rPr>
    </w:pPr>
    <w:r w:rsidRPr="00334CF3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60288" behindDoc="0" locked="0" layoutInCell="1" allowOverlap="1" wp14:anchorId="51F70388" wp14:editId="0C4F6B46">
          <wp:simplePos x="0" y="0"/>
          <wp:positionH relativeFrom="column">
            <wp:posOffset>6106795</wp:posOffset>
          </wp:positionH>
          <wp:positionV relativeFrom="paragraph">
            <wp:posOffset>-304800</wp:posOffset>
          </wp:positionV>
          <wp:extent cx="741680" cy="1132840"/>
          <wp:effectExtent l="0" t="0" r="1270" b="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113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34CF3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5DD3215D" wp14:editId="07B3CAD3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34CF3">
      <w:rPr>
        <w:rFonts w:ascii="Calibri" w:hAnsi="Calibri"/>
        <w:i/>
        <w:noProof/>
        <w:sz w:val="20"/>
        <w:lang w:eastAsia="en-GB"/>
      </w:rPr>
      <w:t xml:space="preserve">Teachers Guide 8 </w:t>
    </w:r>
    <w:r w:rsidRPr="00334CF3">
      <w:rPr>
        <w:rFonts w:ascii="Calibri" w:hAnsi="Calibri"/>
        <w:i/>
        <w:noProof/>
        <w:sz w:val="20"/>
        <w:lang w:eastAsia="en-GB"/>
      </w:rPr>
      <w:tab/>
    </w:r>
    <w:r w:rsidRPr="00334CF3">
      <w:rPr>
        <w:rFonts w:ascii="Calibri" w:hAnsi="Calibri"/>
        <w:i/>
        <w:noProof/>
        <w:sz w:val="20"/>
        <w:lang w:eastAsia="en-GB"/>
      </w:rPr>
      <w:tab/>
    </w:r>
    <w:r>
      <w:rPr>
        <w:rFonts w:ascii="Calibri" w:hAnsi="Calibri"/>
        <w:i/>
        <w:noProof/>
        <w:sz w:val="20"/>
        <w:lang w:eastAsia="en-GB"/>
      </w:rPr>
      <w:t xml:space="preserve">          A Teachers Guide to </w:t>
    </w:r>
    <w:r w:rsidRPr="00334CF3">
      <w:rPr>
        <w:rFonts w:ascii="Calibri" w:hAnsi="Calibri"/>
        <w:i/>
        <w:noProof/>
        <w:sz w:val="20"/>
        <w:lang w:eastAsia="en-GB"/>
      </w:rPr>
      <w:t>Rocks and Soil</w:t>
    </w:r>
    <w:r>
      <w:rPr>
        <w:rFonts w:ascii="Calibri" w:hAnsi="Calibri"/>
        <w:i/>
        <w:noProof/>
        <w:lang w:eastAsia="en-GB"/>
      </w:rPr>
      <w:tab/>
    </w:r>
    <w:r>
      <w:rPr>
        <w:rFonts w:ascii="Calibri" w:hAnsi="Calibri"/>
        <w:i/>
        <w:noProof/>
        <w:lang w:eastAsia="en-GB"/>
      </w:rPr>
      <w:tab/>
    </w:r>
  </w:p>
  <w:p w:rsidR="00801A05" w:rsidRPr="00E05D8E" w:rsidRDefault="00801A05" w:rsidP="00E05D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09A7B84"/>
    <w:multiLevelType w:val="multilevel"/>
    <w:tmpl w:val="870C5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D8E"/>
    <w:rsid w:val="0022343C"/>
    <w:rsid w:val="00334CF3"/>
    <w:rsid w:val="00335038"/>
    <w:rsid w:val="003C0D22"/>
    <w:rsid w:val="004D2BD9"/>
    <w:rsid w:val="00571D2F"/>
    <w:rsid w:val="005A0C77"/>
    <w:rsid w:val="005B09CC"/>
    <w:rsid w:val="006929AB"/>
    <w:rsid w:val="00701546"/>
    <w:rsid w:val="007808CC"/>
    <w:rsid w:val="007859D0"/>
    <w:rsid w:val="007A3F61"/>
    <w:rsid w:val="0080027C"/>
    <w:rsid w:val="00801A05"/>
    <w:rsid w:val="0081192A"/>
    <w:rsid w:val="00855F9E"/>
    <w:rsid w:val="009E0FF7"/>
    <w:rsid w:val="00A0547F"/>
    <w:rsid w:val="00A37ECA"/>
    <w:rsid w:val="00AD4119"/>
    <w:rsid w:val="00B37553"/>
    <w:rsid w:val="00C10745"/>
    <w:rsid w:val="00C76A2A"/>
    <w:rsid w:val="00CD3552"/>
    <w:rsid w:val="00CE5647"/>
    <w:rsid w:val="00CF07A4"/>
    <w:rsid w:val="00E05D8E"/>
    <w:rsid w:val="00E12973"/>
    <w:rsid w:val="00E12B9D"/>
    <w:rsid w:val="00E4146E"/>
    <w:rsid w:val="00E70188"/>
    <w:rsid w:val="00E8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4C22DEC-8C25-4385-AC7D-45689BC9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05D8E"/>
    <w:rPr>
      <w:b/>
      <w:bCs/>
    </w:rPr>
  </w:style>
  <w:style w:type="paragraph" w:styleId="NormalWeb">
    <w:name w:val="Normal (Web)"/>
    <w:basedOn w:val="Normal"/>
    <w:uiPriority w:val="99"/>
    <w:unhideWhenUsed/>
    <w:rsid w:val="00E05D8E"/>
    <w:pPr>
      <w:spacing w:before="360" w:after="36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05D8E"/>
  </w:style>
  <w:style w:type="paragraph" w:styleId="Footer">
    <w:name w:val="footer"/>
    <w:basedOn w:val="Normal"/>
    <w:link w:val="FooterChar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E05D8E"/>
  </w:style>
  <w:style w:type="table" w:styleId="TableGrid">
    <w:name w:val="Table Grid"/>
    <w:basedOn w:val="TableNormal"/>
    <w:uiPriority w:val="39"/>
    <w:rsid w:val="00C76A2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37553"/>
    <w:rPr>
      <w:color w:val="0000FF"/>
      <w:u w:val="single"/>
    </w:rPr>
  </w:style>
  <w:style w:type="character" w:customStyle="1" w:styleId="tgc">
    <w:name w:val="_tgc"/>
    <w:basedOn w:val="DefaultParagraphFont"/>
    <w:rsid w:val="007808CC"/>
  </w:style>
  <w:style w:type="paragraph" w:styleId="ListParagraph">
    <w:name w:val="List Paragraph"/>
    <w:basedOn w:val="Normal"/>
    <w:uiPriority w:val="34"/>
    <w:qFormat/>
    <w:rsid w:val="00CE564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6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28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32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00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3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0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8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8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31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3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8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35C6E-A0F6-4252-96A0-56C5CA1A8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40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13</cp:revision>
  <dcterms:created xsi:type="dcterms:W3CDTF">2017-03-21T16:18:00Z</dcterms:created>
  <dcterms:modified xsi:type="dcterms:W3CDTF">2020-04-06T09:57:00Z</dcterms:modified>
</cp:coreProperties>
</file>