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553" w:rsidRDefault="00B37553" w:rsidP="00CF07A4">
      <w:pPr>
        <w:spacing w:after="160" w:line="259" w:lineRule="auto"/>
        <w:rPr>
          <w:b/>
          <w:bCs/>
          <w:lang w:val="en"/>
        </w:rPr>
      </w:pPr>
    </w:p>
    <w:tbl>
      <w:tblPr>
        <w:tblStyle w:val="TableGrid"/>
        <w:tblpPr w:leftFromText="180" w:rightFromText="180" w:vertAnchor="page" w:horzAnchor="margin" w:tblpY="2506"/>
        <w:tblW w:w="10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86"/>
        <w:gridCol w:w="4111"/>
        <w:gridCol w:w="4961"/>
      </w:tblGrid>
      <w:tr w:rsidR="00A0547F" w:rsidTr="0081192A">
        <w:tc>
          <w:tcPr>
            <w:tcW w:w="1686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Bedrock</w:t>
            </w:r>
            <w:r w:rsidRPr="00B37553">
              <w:rPr>
                <w:sz w:val="24"/>
                <w:szCs w:val="24"/>
                <w:lang w:val="en"/>
              </w:rPr>
              <w:t>:</w:t>
            </w:r>
            <w:r w:rsidRPr="00B37553">
              <w:rPr>
                <w:b/>
                <w:bCs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T</w:t>
            </w:r>
            <w:r w:rsidR="00A0547F" w:rsidRPr="00AA5C9C">
              <w:rPr>
                <w:sz w:val="24"/>
                <w:szCs w:val="24"/>
                <w:lang w:val="en"/>
              </w:rPr>
              <w:t>he solid rock that is found once you have dug through all the layers of soil.</w:t>
            </w:r>
          </w:p>
        </w:tc>
        <w:tc>
          <w:tcPr>
            <w:tcW w:w="4961" w:type="dxa"/>
            <w:tcBorders>
              <w:left w:val="single" w:sz="12" w:space="0" w:color="auto"/>
            </w:tcBorders>
            <w:vAlign w:val="center"/>
          </w:tcPr>
          <w:p w:rsidR="0081192A" w:rsidRPr="006D74AC" w:rsidRDefault="00A0547F" w:rsidP="0081192A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5050" cy="1730006"/>
                  <wp:effectExtent l="0" t="0" r="0" b="3810"/>
                  <wp:docPr id="3" name="Picture 3" descr="Image result for bedrock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bedrock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1270" cy="1742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Clay soil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S</w:t>
            </w:r>
            <w:r w:rsidR="00A0547F" w:rsidRPr="00AA5C9C">
              <w:rPr>
                <w:sz w:val="24"/>
                <w:szCs w:val="24"/>
                <w:lang w:val="en"/>
              </w:rPr>
              <w:t>oil that has a high proportion of clay.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6D74AC" w:rsidRDefault="0081192A" w:rsidP="0081192A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731600"/>
                  <wp:effectExtent l="0" t="0" r="1270" b="2540"/>
                  <wp:docPr id="4" name="Picture 4" descr="Image result for clay soil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clay soil">
                            <a:hlinkClick r:id="rId10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73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Horizon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A</w:t>
            </w:r>
            <w:r w:rsidR="00A0547F" w:rsidRPr="00AA5C9C">
              <w:rPr>
                <w:sz w:val="24"/>
                <w:szCs w:val="24"/>
                <w:lang w:val="en"/>
              </w:rPr>
              <w:t xml:space="preserve"> layer of soil in a soil profile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E12973" w:rsidRDefault="00E12973" w:rsidP="0081192A">
            <w:pPr>
              <w:spacing w:after="160" w:line="259" w:lineRule="auto"/>
              <w:jc w:val="center"/>
              <w:rPr>
                <w:lang w:val="en"/>
              </w:rPr>
            </w:pPr>
          </w:p>
          <w:p w:rsidR="00A0547F" w:rsidRPr="006D74AC" w:rsidRDefault="0081192A" w:rsidP="0081192A">
            <w:pPr>
              <w:spacing w:after="160" w:line="259" w:lineRule="auto"/>
              <w:jc w:val="center"/>
              <w:rPr>
                <w:lang w:val="en"/>
              </w:rPr>
            </w:pPr>
            <w:r w:rsidRPr="0081192A">
              <w:rPr>
                <w:noProof/>
                <w:lang w:eastAsia="en-GB"/>
              </w:rPr>
              <w:drawing>
                <wp:inline distT="0" distB="0" distL="0" distR="0">
                  <wp:extent cx="2304000" cy="1731600"/>
                  <wp:effectExtent l="0" t="0" r="1270" b="2540"/>
                  <wp:docPr id="5" name="Picture 5" descr="Related image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73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Igneous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A</w:t>
            </w:r>
            <w:r w:rsidR="00A0547F" w:rsidRPr="00AA5C9C">
              <w:rPr>
                <w:sz w:val="24"/>
                <w:szCs w:val="24"/>
                <w:lang w:val="en"/>
              </w:rPr>
              <w:t xml:space="preserve"> rock formed from magma either inside the Earth or on the surface</w:t>
            </w:r>
          </w:p>
          <w:p w:rsidR="00701546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</w:p>
          <w:p w:rsidR="00701546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</w:p>
          <w:p w:rsidR="00701546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</w:p>
          <w:p w:rsidR="00701546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</w:p>
          <w:p w:rsidR="00701546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</w:p>
          <w:p w:rsidR="00701546" w:rsidRPr="00AA5C9C" w:rsidRDefault="00701546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E12973" w:rsidRDefault="00E12973" w:rsidP="00E12973">
            <w:pPr>
              <w:spacing w:after="160" w:line="259" w:lineRule="auto"/>
              <w:jc w:val="center"/>
              <w:rPr>
                <w:lang w:val="en"/>
              </w:rPr>
            </w:pPr>
          </w:p>
          <w:p w:rsidR="00A0547F" w:rsidRPr="006D74AC" w:rsidRDefault="00E12973" w:rsidP="00E12973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556000" cy="1731600"/>
                  <wp:effectExtent l="0" t="0" r="0" b="2540"/>
                  <wp:docPr id="6" name="Picture 6" descr="Image result for igneous rock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igneous rock">
                            <a:hlinkClick r:id="rId1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6000" cy="173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lastRenderedPageBreak/>
              <w:t>Impermeable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AA5C9C" w:rsidP="00B37553">
            <w:pPr>
              <w:spacing w:after="160" w:line="259" w:lineRule="auto"/>
              <w:rPr>
                <w:bCs/>
                <w:sz w:val="24"/>
                <w:szCs w:val="24"/>
                <w:lang w:val="en"/>
              </w:rPr>
            </w:pPr>
            <w:r w:rsidRPr="00AA5C9C">
              <w:rPr>
                <w:bCs/>
                <w:sz w:val="24"/>
                <w:szCs w:val="24"/>
                <w:lang w:val="en"/>
              </w:rPr>
              <w:t>A rock is impermeable if it doesn’t let water in/through.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6D74AC" w:rsidRDefault="00A0547F" w:rsidP="00B37553">
            <w:pPr>
              <w:spacing w:after="160" w:line="259" w:lineRule="auto"/>
              <w:rPr>
                <w:lang w:val="en"/>
              </w:rPr>
            </w:pP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Loam Soil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 xml:space="preserve">A </w:t>
            </w:r>
            <w:r w:rsidR="00A0547F" w:rsidRPr="00AA5C9C">
              <w:rPr>
                <w:sz w:val="24"/>
                <w:szCs w:val="24"/>
                <w:lang w:val="en"/>
              </w:rPr>
              <w:t>soil which is a fairly even mixture of sand, clay and silt.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6D74AC" w:rsidRDefault="00E12973" w:rsidP="00E12973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724400"/>
                  <wp:effectExtent l="0" t="0" r="1270" b="9525"/>
                  <wp:docPr id="8" name="Picture 8" descr="Image result for loam soil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loam soil">
                            <a:hlinkClick r:id="rId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72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Magma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A</w:t>
            </w:r>
            <w:r w:rsidR="00A0547F" w:rsidRPr="00AA5C9C">
              <w:rPr>
                <w:sz w:val="24"/>
                <w:szCs w:val="24"/>
                <w:lang w:val="en"/>
              </w:rPr>
              <w:t xml:space="preserve"> mixture of molten or semi-molten rock, volatiles and solids</w:t>
            </w:r>
            <w:r w:rsidR="00A0547F" w:rsidRPr="00AA5C9C">
              <w:rPr>
                <w:color w:val="0000FF"/>
                <w:sz w:val="24"/>
                <w:szCs w:val="24"/>
                <w:u w:val="single"/>
                <w:vertAlign w:val="superscript"/>
                <w:lang w:val="en"/>
              </w:rPr>
              <w:t xml:space="preserve"> </w:t>
            </w:r>
            <w:r w:rsidR="00A0547F" w:rsidRPr="00AA5C9C">
              <w:rPr>
                <w:sz w:val="24"/>
                <w:szCs w:val="24"/>
                <w:lang w:val="en"/>
              </w:rPr>
              <w:t>that is found beneath the surface of the Earth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Default="00E12973" w:rsidP="00E12973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7600" cy="1731600"/>
                  <wp:effectExtent l="0" t="0" r="0" b="2540"/>
                  <wp:docPr id="9" name="Picture 9" descr="Image result for magma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agma">
                            <a:hlinkClick r:id="rId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7600" cy="173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Mineral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 xml:space="preserve">A </w:t>
            </w:r>
            <w:r w:rsidR="00A0547F" w:rsidRPr="00AA5C9C">
              <w:rPr>
                <w:sz w:val="24"/>
                <w:szCs w:val="24"/>
                <w:lang w:val="en"/>
              </w:rPr>
              <w:t xml:space="preserve">precise mix of chemical ‘elements’ which are </w:t>
            </w:r>
            <w:proofErr w:type="spellStart"/>
            <w:r w:rsidR="00A0547F" w:rsidRPr="00AA5C9C">
              <w:rPr>
                <w:sz w:val="24"/>
                <w:szCs w:val="24"/>
                <w:lang w:val="en"/>
              </w:rPr>
              <w:t>organised</w:t>
            </w:r>
            <w:proofErr w:type="spellEnd"/>
            <w:r w:rsidR="00A0547F" w:rsidRPr="00AA5C9C">
              <w:rPr>
                <w:sz w:val="24"/>
                <w:szCs w:val="24"/>
                <w:lang w:val="en"/>
              </w:rPr>
              <w:t xml:space="preserve"> in a very specific way.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6D74AC" w:rsidRDefault="00855F9E" w:rsidP="00855F9E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350000"/>
                  <wp:effectExtent l="0" t="0" r="1270" b="3175"/>
                  <wp:docPr id="10" name="Picture 10" descr="Related image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2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35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Metamorphic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A</w:t>
            </w:r>
            <w:r w:rsidR="00A0547F" w:rsidRPr="00AA5C9C">
              <w:rPr>
                <w:sz w:val="24"/>
                <w:szCs w:val="24"/>
                <w:lang w:val="en"/>
              </w:rPr>
              <w:t xml:space="preserve"> rock formed when existing rock is changed through heat and pressure.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6D74AC" w:rsidRDefault="00855F9E" w:rsidP="00855F9E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756800"/>
                  <wp:effectExtent l="0" t="0" r="1270" b="0"/>
                  <wp:docPr id="11" name="Picture 11" descr="Image result for types of metamorphic rocks">
                    <a:hlinkClick xmlns:a="http://schemas.openxmlformats.org/drawingml/2006/main" r:id="rId2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types of metamorphic rocks">
                            <a:hlinkClick r:id="rId2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75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Non-porous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bCs/>
                <w:sz w:val="24"/>
                <w:szCs w:val="24"/>
                <w:lang w:val="en"/>
              </w:rPr>
            </w:pPr>
            <w:r w:rsidRPr="00AA5C9C">
              <w:rPr>
                <w:bCs/>
                <w:sz w:val="24"/>
                <w:szCs w:val="24"/>
              </w:rPr>
              <w:t>N</w:t>
            </w:r>
            <w:r w:rsidR="007A3F61" w:rsidRPr="00AA5C9C">
              <w:rPr>
                <w:bCs/>
                <w:sz w:val="24"/>
                <w:szCs w:val="24"/>
              </w:rPr>
              <w:t>ot allowing liquid or air to pass through it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6D74AC" w:rsidRDefault="007A3F61" w:rsidP="007A3F61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346400"/>
                  <wp:effectExtent l="0" t="0" r="1270" b="6350"/>
                  <wp:docPr id="12" name="Picture 12" descr="Image result for non porous rock diagram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non porous rock diagram">
                            <a:hlinkClick r:id="rId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34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lastRenderedPageBreak/>
              <w:t>Organic material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D</w:t>
            </w:r>
            <w:r w:rsidR="00A0547F" w:rsidRPr="00AA5C9C">
              <w:rPr>
                <w:sz w:val="24"/>
                <w:szCs w:val="24"/>
                <w:lang w:val="en"/>
              </w:rPr>
              <w:t>ead or decaying matter found at the top of soil. This lies just on top of the topsoil.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6D74AC" w:rsidRDefault="007A3F61" w:rsidP="007A3F61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533600"/>
                  <wp:effectExtent l="0" t="0" r="1270" b="0"/>
                  <wp:docPr id="13" name="Picture 13" descr="Image result for organic material">
                    <a:hlinkClick xmlns:a="http://schemas.openxmlformats.org/drawingml/2006/main" r:id="rId2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organic material">
                            <a:hlinkClick r:id="rId2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5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Parent material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T</w:t>
            </w:r>
            <w:r w:rsidR="00A0547F" w:rsidRPr="00AA5C9C">
              <w:rPr>
                <w:sz w:val="24"/>
                <w:szCs w:val="24"/>
                <w:lang w:val="en"/>
              </w:rPr>
              <w:t>he broken rock from which a soil is formed. It is found at the bottom of a soil profile.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30128E" w:rsidRDefault="009E0FF7" w:rsidP="009E0FF7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501200"/>
                  <wp:effectExtent l="0" t="0" r="1270" b="3810"/>
                  <wp:docPr id="14" name="Picture 14" descr="Image result for parent material">
                    <a:hlinkClick xmlns:a="http://schemas.openxmlformats.org/drawingml/2006/main" r:id="rId2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arent material">
                            <a:hlinkClick r:id="rId2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50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Peat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A</w:t>
            </w:r>
            <w:r w:rsidR="00A0547F" w:rsidRPr="00AA5C9C">
              <w:rPr>
                <w:sz w:val="24"/>
                <w:szCs w:val="24"/>
                <w:lang w:val="en"/>
              </w:rPr>
              <w:t xml:space="preserve"> dark soil that is mainly made from partly decayed plant material.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30128E" w:rsidRDefault="009E0FF7" w:rsidP="009E0FF7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612800"/>
                  <wp:effectExtent l="0" t="0" r="1270" b="6985"/>
                  <wp:docPr id="15" name="Picture 15" descr="Image result for peat">
                    <a:hlinkClick xmlns:a="http://schemas.openxmlformats.org/drawingml/2006/main" r:id="rId3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eat">
                            <a:hlinkClick r:id="rId3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61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Permeable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AA5C9C" w:rsidP="00B37553">
            <w:pPr>
              <w:spacing w:after="160" w:line="259" w:lineRule="auto"/>
              <w:rPr>
                <w:bCs/>
                <w:sz w:val="24"/>
                <w:szCs w:val="24"/>
                <w:lang w:val="en"/>
              </w:rPr>
            </w:pPr>
            <w:r w:rsidRPr="00AA5C9C">
              <w:rPr>
                <w:bCs/>
                <w:sz w:val="24"/>
                <w:szCs w:val="24"/>
                <w:lang w:val="en"/>
              </w:rPr>
              <w:t>A permeable rock is one that allows water to pass in/through</w:t>
            </w:r>
            <w:r>
              <w:rPr>
                <w:bCs/>
                <w:sz w:val="24"/>
                <w:szCs w:val="24"/>
                <w:lang w:val="en"/>
              </w:rPr>
              <w:t>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30128E" w:rsidRDefault="009E0FF7" w:rsidP="009E0FF7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7600" cy="1731600"/>
                  <wp:effectExtent l="0" t="0" r="0" b="2540"/>
                  <wp:docPr id="16" name="Picture 16" descr="Image result for permeable rocks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ermeable rocks">
                            <a:hlinkClick r:id="rId3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7600" cy="173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Porous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C10745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</w:rPr>
              <w:t xml:space="preserve">Having many </w:t>
            </w:r>
            <w:r w:rsidRPr="00AA5C9C">
              <w:rPr>
                <w:b/>
                <w:bCs/>
                <w:sz w:val="24"/>
                <w:szCs w:val="24"/>
              </w:rPr>
              <w:t>pores</w:t>
            </w:r>
            <w:r w:rsidRPr="00AA5C9C">
              <w:rPr>
                <w:sz w:val="24"/>
                <w:szCs w:val="24"/>
              </w:rPr>
              <w:t xml:space="preserve"> or other small spaces that can hold a gas or liquid or allow it to pass through.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30128E" w:rsidRDefault="00C10745" w:rsidP="00C10745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789200"/>
                  <wp:effectExtent l="0" t="0" r="1270" b="1905"/>
                  <wp:docPr id="17" name="Picture 17" descr="Image result for porous rocks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porous rocks">
                            <a:hlinkClick r:id="rId3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78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lastRenderedPageBreak/>
              <w:t>Rock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A</w:t>
            </w:r>
            <w:r w:rsidR="00A0547F" w:rsidRPr="00AA5C9C">
              <w:rPr>
                <w:sz w:val="24"/>
                <w:szCs w:val="24"/>
                <w:lang w:val="en"/>
              </w:rPr>
              <w:t xml:space="preserve"> solid formed of the particles of one or more minerals.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30128E" w:rsidRDefault="00C10745" w:rsidP="00C10745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7600" cy="1731600"/>
                  <wp:effectExtent l="0" t="0" r="0" b="2540"/>
                  <wp:docPr id="18" name="Picture 18" descr="Image result for rock">
                    <a:hlinkClick xmlns:a="http://schemas.openxmlformats.org/drawingml/2006/main" r:id="rId36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rock">
                            <a:hlinkClick r:id="rId36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7600" cy="173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Rock cycle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T</w:t>
            </w:r>
            <w:r w:rsidR="00A0547F" w:rsidRPr="00AA5C9C">
              <w:rPr>
                <w:sz w:val="24"/>
                <w:szCs w:val="24"/>
                <w:lang w:val="en"/>
              </w:rPr>
              <w:t>he movement and recycling of rocks by nature. Rocks change from one type to another during this process.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30128E" w:rsidRDefault="003C0D22" w:rsidP="003C0D22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731600"/>
                  <wp:effectExtent l="0" t="0" r="1270" b="2540"/>
                  <wp:docPr id="19" name="Picture 19" descr="Image result for rock cycle">
                    <a:hlinkClick xmlns:a="http://schemas.openxmlformats.org/drawingml/2006/main" r:id="rId38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rock cycle">
                            <a:hlinkClick r:id="rId38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73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rPr>
          <w:trHeight w:val="625"/>
        </w:trPr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Sandy Soil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S</w:t>
            </w:r>
            <w:r w:rsidR="00A0547F" w:rsidRPr="00AA5C9C">
              <w:rPr>
                <w:sz w:val="24"/>
                <w:szCs w:val="24"/>
                <w:lang w:val="en"/>
              </w:rPr>
              <w:t>oil that has a high proportion of sand.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30128E" w:rsidRDefault="003C0D22" w:rsidP="003C0D22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630800"/>
                  <wp:effectExtent l="0" t="0" r="1270" b="7620"/>
                  <wp:docPr id="20" name="Picture 20" descr="Image result for sandy soil">
                    <a:hlinkClick xmlns:a="http://schemas.openxmlformats.org/drawingml/2006/main" r:id="rId4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andy soil">
                            <a:hlinkClick r:id="rId4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63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Sedimentary Rock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R</w:t>
            </w:r>
            <w:r w:rsidR="00A0547F" w:rsidRPr="00AA5C9C">
              <w:rPr>
                <w:sz w:val="24"/>
                <w:szCs w:val="24"/>
                <w:lang w:val="en"/>
              </w:rPr>
              <w:t>ock formed when layers of mineral particles are squashed together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30128E" w:rsidRDefault="003C0D22" w:rsidP="003C0D22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731600"/>
                  <wp:effectExtent l="0" t="0" r="1270" b="2540"/>
                  <wp:docPr id="21" name="Picture 21" descr="Image result for sedimentary rock">
                    <a:hlinkClick xmlns:a="http://schemas.openxmlformats.org/drawingml/2006/main" r:id="rId42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edimentary rock">
                            <a:hlinkClick r:id="rId42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73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Silt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F</w:t>
            </w:r>
            <w:r w:rsidR="00A0547F" w:rsidRPr="00AA5C9C">
              <w:rPr>
                <w:sz w:val="24"/>
                <w:szCs w:val="24"/>
                <w:lang w:val="en"/>
              </w:rPr>
              <w:t>ine rock particles that are not as fine as clay, but not as coarse as sand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30128E" w:rsidRDefault="003C0D22" w:rsidP="003C0D22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731600"/>
                  <wp:effectExtent l="0" t="0" r="1270" b="2540"/>
                  <wp:docPr id="22" name="Picture 22" descr="Image result for silt">
                    <a:hlinkClick xmlns:a="http://schemas.openxmlformats.org/drawingml/2006/main" r:id="rId44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ilt">
                            <a:hlinkClick r:id="rId44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73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lastRenderedPageBreak/>
              <w:t>Soil Profile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T</w:t>
            </w:r>
            <w:r w:rsidR="00A0547F" w:rsidRPr="00AA5C9C">
              <w:rPr>
                <w:sz w:val="24"/>
                <w:szCs w:val="24"/>
                <w:lang w:val="en"/>
              </w:rPr>
              <w:t>he various layers if soil from organic matter on top to the bedrock at the bottom.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30128E" w:rsidRDefault="00E4146E" w:rsidP="00E4146E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731600"/>
                  <wp:effectExtent l="0" t="0" r="1270" b="2540"/>
                  <wp:docPr id="23" name="Picture 23" descr="Image result for soil profile for kids">
                    <a:hlinkClick xmlns:a="http://schemas.openxmlformats.org/drawingml/2006/main" r:id="rId46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soil profile for kids">
                            <a:hlinkClick r:id="rId46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73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547F" w:rsidTr="0081192A">
        <w:tc>
          <w:tcPr>
            <w:tcW w:w="1686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A0547F" w:rsidRPr="00B37553" w:rsidRDefault="00A0547F" w:rsidP="00B37553">
            <w:pPr>
              <w:spacing w:after="160" w:line="259" w:lineRule="auto"/>
              <w:rPr>
                <w:b/>
                <w:bCs/>
                <w:sz w:val="24"/>
                <w:szCs w:val="24"/>
                <w:lang w:val="en"/>
              </w:rPr>
            </w:pPr>
            <w:r w:rsidRPr="00B37553">
              <w:rPr>
                <w:b/>
                <w:bCs/>
                <w:sz w:val="24"/>
                <w:szCs w:val="24"/>
                <w:lang w:val="en"/>
              </w:rPr>
              <w:t>Top Soil</w:t>
            </w:r>
          </w:p>
        </w:tc>
        <w:tc>
          <w:tcPr>
            <w:tcW w:w="4111" w:type="dxa"/>
            <w:tcBorders>
              <w:left w:val="single" w:sz="12" w:space="0" w:color="auto"/>
            </w:tcBorders>
          </w:tcPr>
          <w:p w:rsidR="00A0547F" w:rsidRPr="00AA5C9C" w:rsidRDefault="00701546" w:rsidP="00B37553">
            <w:pPr>
              <w:spacing w:after="160" w:line="259" w:lineRule="auto"/>
              <w:rPr>
                <w:sz w:val="24"/>
                <w:szCs w:val="24"/>
                <w:lang w:val="en"/>
              </w:rPr>
            </w:pPr>
            <w:r w:rsidRPr="00AA5C9C">
              <w:rPr>
                <w:sz w:val="24"/>
                <w:szCs w:val="24"/>
                <w:lang w:val="en"/>
              </w:rPr>
              <w:t>T</w:t>
            </w:r>
            <w:r w:rsidR="00A0547F" w:rsidRPr="00AA5C9C">
              <w:rPr>
                <w:sz w:val="24"/>
                <w:szCs w:val="24"/>
                <w:lang w:val="en"/>
              </w:rPr>
              <w:t>he first proper layer or horizon of soil which is found when you dig into soil.</w:t>
            </w:r>
          </w:p>
        </w:tc>
        <w:tc>
          <w:tcPr>
            <w:tcW w:w="4961" w:type="dxa"/>
            <w:tcBorders>
              <w:left w:val="single" w:sz="12" w:space="0" w:color="auto"/>
            </w:tcBorders>
          </w:tcPr>
          <w:p w:rsidR="00A0547F" w:rsidRPr="0030128E" w:rsidRDefault="00701546" w:rsidP="00701546">
            <w:pPr>
              <w:spacing w:after="160" w:line="259" w:lineRule="auto"/>
              <w:jc w:val="center"/>
              <w:rPr>
                <w:lang w:val="en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>
                  <wp:extent cx="2304000" cy="1731600"/>
                  <wp:effectExtent l="0" t="0" r="1270" b="2540"/>
                  <wp:docPr id="24" name="Picture 24" descr="Image result for top soil">
                    <a:hlinkClick xmlns:a="http://schemas.openxmlformats.org/drawingml/2006/main" r:id="rId48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top soil">
                            <a:hlinkClick r:id="rId48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000" cy="173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7553" w:rsidRDefault="00B37553" w:rsidP="00CF07A4">
      <w:pPr>
        <w:spacing w:after="160" w:line="259" w:lineRule="auto"/>
        <w:rPr>
          <w:b/>
          <w:bCs/>
          <w:lang w:val="en"/>
        </w:rPr>
      </w:pPr>
    </w:p>
    <w:p w:rsidR="00B37553" w:rsidRPr="00EC4529" w:rsidRDefault="00EC4529" w:rsidP="00CF07A4">
      <w:pPr>
        <w:spacing w:after="160" w:line="259" w:lineRule="auto"/>
        <w:rPr>
          <w:b/>
          <w:bCs/>
          <w:i/>
          <w:sz w:val="24"/>
          <w:szCs w:val="24"/>
          <w:lang w:val="en"/>
        </w:rPr>
      </w:pPr>
      <w:r w:rsidRPr="00EC4529">
        <w:rPr>
          <w:b/>
          <w:bCs/>
          <w:i/>
          <w:sz w:val="24"/>
          <w:szCs w:val="24"/>
          <w:lang w:val="en"/>
        </w:rPr>
        <w:t>See also</w:t>
      </w:r>
    </w:p>
    <w:p w:rsidR="00EC4529" w:rsidRPr="00EC4529" w:rsidRDefault="00EC4529" w:rsidP="00EC4529">
      <w:pPr>
        <w:pStyle w:val="ListParagraph"/>
        <w:numPr>
          <w:ilvl w:val="0"/>
          <w:numId w:val="1"/>
        </w:numPr>
        <w:rPr>
          <w:b/>
          <w:i/>
          <w:sz w:val="24"/>
          <w:szCs w:val="24"/>
        </w:rPr>
      </w:pPr>
      <w:r w:rsidRPr="00EC4529">
        <w:rPr>
          <w:i/>
          <w:sz w:val="24"/>
          <w:szCs w:val="24"/>
        </w:rPr>
        <w:t>A Teachers Guide 8 – A Teachers Guide to Rocks and Soils</w:t>
      </w:r>
      <w:r w:rsidRPr="00EC4529">
        <w:rPr>
          <w:b/>
          <w:i/>
          <w:sz w:val="24"/>
          <w:szCs w:val="24"/>
        </w:rPr>
        <w:tab/>
      </w:r>
      <w:r w:rsidRPr="00EC4529">
        <w:rPr>
          <w:b/>
          <w:i/>
          <w:sz w:val="24"/>
          <w:szCs w:val="24"/>
        </w:rPr>
        <w:tab/>
      </w:r>
      <w:r w:rsidRPr="00EC4529">
        <w:rPr>
          <w:b/>
          <w:i/>
          <w:sz w:val="24"/>
          <w:szCs w:val="24"/>
        </w:rPr>
        <w:tab/>
      </w:r>
    </w:p>
    <w:p w:rsidR="00EC4529" w:rsidRPr="00EC4529" w:rsidRDefault="00EC4529" w:rsidP="00EC4529">
      <w:pPr>
        <w:pStyle w:val="ListParagraph"/>
        <w:numPr>
          <w:ilvl w:val="0"/>
          <w:numId w:val="1"/>
        </w:numPr>
        <w:rPr>
          <w:b/>
          <w:i/>
          <w:sz w:val="24"/>
          <w:szCs w:val="24"/>
        </w:rPr>
      </w:pPr>
      <w:r w:rsidRPr="00EC4529">
        <w:rPr>
          <w:i/>
          <w:sz w:val="24"/>
          <w:szCs w:val="24"/>
        </w:rPr>
        <w:t>A Teachers Guide 9 – A Teachers Guide to soil</w:t>
      </w:r>
      <w:r w:rsidRPr="00EC4529">
        <w:rPr>
          <w:i/>
          <w:sz w:val="24"/>
          <w:szCs w:val="24"/>
        </w:rPr>
        <w:tab/>
      </w:r>
      <w:r w:rsidRPr="00EC4529">
        <w:rPr>
          <w:i/>
          <w:sz w:val="24"/>
          <w:szCs w:val="24"/>
        </w:rPr>
        <w:tab/>
      </w:r>
      <w:r w:rsidRPr="00EC4529">
        <w:rPr>
          <w:i/>
          <w:sz w:val="24"/>
          <w:szCs w:val="24"/>
        </w:rPr>
        <w:tab/>
      </w:r>
      <w:r w:rsidRPr="00EC4529">
        <w:rPr>
          <w:i/>
          <w:sz w:val="24"/>
          <w:szCs w:val="24"/>
        </w:rPr>
        <w:tab/>
      </w:r>
    </w:p>
    <w:p w:rsidR="00EC4529" w:rsidRPr="00EC4529" w:rsidRDefault="00EC4529" w:rsidP="00EC4529">
      <w:pPr>
        <w:pStyle w:val="ListParagraph"/>
        <w:numPr>
          <w:ilvl w:val="0"/>
          <w:numId w:val="1"/>
        </w:numPr>
        <w:rPr>
          <w:b/>
          <w:i/>
          <w:sz w:val="24"/>
          <w:szCs w:val="24"/>
        </w:rPr>
      </w:pPr>
      <w:r w:rsidRPr="00EC4529">
        <w:rPr>
          <w:rFonts w:ascii="Calibri" w:hAnsi="Calibri"/>
          <w:i/>
          <w:sz w:val="24"/>
          <w:szCs w:val="24"/>
        </w:rPr>
        <w:t>A Teachers Guide 10 – A Teacher</w:t>
      </w:r>
      <w:bookmarkStart w:id="0" w:name="_GoBack"/>
      <w:bookmarkEnd w:id="0"/>
      <w:r w:rsidRPr="00EC4529">
        <w:rPr>
          <w:rFonts w:ascii="Calibri" w:hAnsi="Calibri"/>
          <w:i/>
          <w:sz w:val="24"/>
          <w:szCs w:val="24"/>
        </w:rPr>
        <w:t xml:space="preserve">s Guide to the soil experiment </w:t>
      </w:r>
      <w:r w:rsidRPr="00EC4529">
        <w:rPr>
          <w:rFonts w:ascii="Calibri" w:hAnsi="Calibri"/>
          <w:i/>
          <w:sz w:val="24"/>
          <w:szCs w:val="24"/>
        </w:rPr>
        <w:tab/>
      </w:r>
      <w:r w:rsidRPr="00EC4529">
        <w:rPr>
          <w:rFonts w:ascii="Calibri" w:hAnsi="Calibri"/>
          <w:i/>
          <w:sz w:val="24"/>
          <w:szCs w:val="24"/>
        </w:rPr>
        <w:tab/>
      </w:r>
    </w:p>
    <w:p w:rsidR="00EC4529" w:rsidRPr="007460F3" w:rsidRDefault="00EC4529" w:rsidP="00EC4529">
      <w:pPr>
        <w:pStyle w:val="ListParagraph"/>
        <w:numPr>
          <w:ilvl w:val="0"/>
          <w:numId w:val="1"/>
        </w:numPr>
        <w:rPr>
          <w:b/>
        </w:rPr>
      </w:pPr>
      <w:r w:rsidRPr="00EC4529">
        <w:rPr>
          <w:i/>
          <w:sz w:val="24"/>
          <w:szCs w:val="24"/>
        </w:rPr>
        <w:t>A Teachers Guide 11 – A Teachers Guide to the Rock Cycle</w:t>
      </w:r>
      <w:r w:rsidRPr="00EC4529">
        <w:rPr>
          <w:i/>
          <w:sz w:val="24"/>
          <w:szCs w:val="24"/>
        </w:rPr>
        <w:tab/>
      </w:r>
      <w:r>
        <w:rPr>
          <w:b/>
        </w:rPr>
        <w:tab/>
      </w:r>
      <w:r>
        <w:rPr>
          <w:b/>
        </w:rPr>
        <w:tab/>
      </w:r>
    </w:p>
    <w:p w:rsidR="00A37ECA" w:rsidRPr="00CF07A4" w:rsidRDefault="00A37ECA" w:rsidP="00CF07A4"/>
    <w:sectPr w:rsidR="00A37ECA" w:rsidRPr="00CF07A4" w:rsidSect="00E05D8E">
      <w:headerReference w:type="default" r:id="rId50"/>
      <w:footerReference w:type="default" r:id="rId5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8FF" w:rsidRDefault="000758FF" w:rsidP="00E05D8E">
      <w:pPr>
        <w:spacing w:after="0"/>
      </w:pPr>
      <w:r>
        <w:separator/>
      </w:r>
    </w:p>
  </w:endnote>
  <w:endnote w:type="continuationSeparator" w:id="0">
    <w:p w:rsidR="000758FF" w:rsidRDefault="000758FF" w:rsidP="00E05D8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8FF" w:rsidRPr="00062CF2" w:rsidRDefault="000758FF">
    <w:pPr>
      <w:pStyle w:val="Footer"/>
      <w:rPr>
        <w:i/>
        <w:sz w:val="20"/>
      </w:rPr>
    </w:pPr>
    <w:r w:rsidRPr="00062CF2">
      <w:rPr>
        <w:i/>
        <w:noProof/>
        <w:sz w:val="20"/>
        <w:lang w:eastAsia="en-GB"/>
      </w:rPr>
      <w:drawing>
        <wp:anchor distT="0" distB="0" distL="114300" distR="114300" simplePos="0" relativeHeight="251662336" behindDoc="0" locked="0" layoutInCell="1" allowOverlap="1" wp14:anchorId="0DB1B8E5" wp14:editId="760ED8C5">
          <wp:simplePos x="0" y="0"/>
          <wp:positionH relativeFrom="column">
            <wp:posOffset>6276975</wp:posOffset>
          </wp:positionH>
          <wp:positionV relativeFrom="paragraph">
            <wp:posOffset>-318135</wp:posOffset>
          </wp:positionV>
          <wp:extent cx="634944" cy="733425"/>
          <wp:effectExtent l="0" t="0" r="0" b="0"/>
          <wp:wrapNone/>
          <wp:docPr id="7" name="Picture 7" descr="Image result for soil clipar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Image result for soil clipar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944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2CF2" w:rsidRPr="00062CF2">
      <w:rPr>
        <w:i/>
        <w:sz w:val="20"/>
      </w:rPr>
      <w:t>2020 JLK London Borough of Lewisham</w:t>
    </w:r>
    <w:r w:rsidR="00062CF2" w:rsidRPr="00062CF2">
      <w:rPr>
        <w:i/>
        <w:sz w:val="20"/>
      </w:rPr>
      <w:tab/>
    </w:r>
    <w:r w:rsidR="00062CF2" w:rsidRPr="00062CF2">
      <w:rPr>
        <w:i/>
        <w:sz w:val="20"/>
      </w:rPr>
      <w:tab/>
      <w:t>V.2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8FF" w:rsidRDefault="000758FF" w:rsidP="00E05D8E">
      <w:pPr>
        <w:spacing w:after="0"/>
      </w:pPr>
      <w:r>
        <w:separator/>
      </w:r>
    </w:p>
  </w:footnote>
  <w:footnote w:type="continuationSeparator" w:id="0">
    <w:p w:rsidR="000758FF" w:rsidRDefault="000758FF" w:rsidP="00E05D8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8FF" w:rsidRPr="00847268" w:rsidRDefault="000758FF" w:rsidP="00E05D8E">
    <w:pPr>
      <w:pStyle w:val="Header"/>
      <w:rPr>
        <w:rFonts w:ascii="Calibri" w:hAnsi="Calibri"/>
        <w:i/>
      </w:rPr>
    </w:pPr>
    <w:r w:rsidRPr="00062CF2">
      <w:rPr>
        <w:rFonts w:ascii="Calibri" w:hAnsi="Calibri"/>
        <w:i/>
        <w:noProof/>
        <w:sz w:val="20"/>
        <w:lang w:eastAsia="en-GB"/>
      </w:rPr>
      <w:drawing>
        <wp:anchor distT="0" distB="0" distL="114300" distR="114300" simplePos="0" relativeHeight="251660288" behindDoc="0" locked="0" layoutInCell="1" allowOverlap="1" wp14:anchorId="6E2E6892" wp14:editId="056E9A56">
          <wp:simplePos x="0" y="0"/>
          <wp:positionH relativeFrom="column">
            <wp:posOffset>6106795</wp:posOffset>
          </wp:positionH>
          <wp:positionV relativeFrom="paragraph">
            <wp:posOffset>-304800</wp:posOffset>
          </wp:positionV>
          <wp:extent cx="741680" cy="1132840"/>
          <wp:effectExtent l="0" t="0" r="1270" b="0"/>
          <wp:wrapNone/>
          <wp:docPr id="2" name="Picture 2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680" cy="1132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2CF2">
      <w:rPr>
        <w:rFonts w:ascii="Calibri" w:hAnsi="Calibri"/>
        <w:i/>
        <w:noProof/>
        <w:sz w:val="20"/>
        <w:lang w:eastAsia="en-GB"/>
      </w:rPr>
      <w:drawing>
        <wp:anchor distT="0" distB="0" distL="114300" distR="114300" simplePos="0" relativeHeight="251659264" behindDoc="0" locked="0" layoutInCell="1" allowOverlap="1" wp14:anchorId="7F237AED" wp14:editId="0F2FE451">
          <wp:simplePos x="0" y="0"/>
          <wp:positionH relativeFrom="column">
            <wp:posOffset>9258300</wp:posOffset>
          </wp:positionH>
          <wp:positionV relativeFrom="paragraph">
            <wp:posOffset>-237490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2CF2">
      <w:rPr>
        <w:rFonts w:ascii="Calibri" w:hAnsi="Calibri"/>
        <w:i/>
        <w:noProof/>
        <w:sz w:val="20"/>
        <w:lang w:eastAsia="en-GB"/>
      </w:rPr>
      <w:t>Teachers Guide 12 – Rocks and Soil Glossary</w:t>
    </w:r>
    <w:r>
      <w:rPr>
        <w:rFonts w:ascii="Calibri" w:hAnsi="Calibri"/>
        <w:i/>
        <w:noProof/>
        <w:lang w:eastAsia="en-GB"/>
      </w:rPr>
      <w:tab/>
    </w:r>
    <w:r>
      <w:rPr>
        <w:rFonts w:ascii="Calibri" w:hAnsi="Calibri"/>
        <w:i/>
        <w:noProof/>
        <w:lang w:eastAsia="en-GB"/>
      </w:rPr>
      <w:tab/>
    </w:r>
  </w:p>
  <w:p w:rsidR="000758FF" w:rsidRPr="00E05D8E" w:rsidRDefault="000758FF" w:rsidP="00E05D8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C4399"/>
    <w:multiLevelType w:val="hybridMultilevel"/>
    <w:tmpl w:val="A96ACCA8"/>
    <w:lvl w:ilvl="0" w:tplc="DA0A306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D8E"/>
    <w:rsid w:val="00062CF2"/>
    <w:rsid w:val="000758FF"/>
    <w:rsid w:val="0022343C"/>
    <w:rsid w:val="003C0D22"/>
    <w:rsid w:val="004D2BD9"/>
    <w:rsid w:val="00571D2F"/>
    <w:rsid w:val="00584C87"/>
    <w:rsid w:val="00701546"/>
    <w:rsid w:val="007A3F61"/>
    <w:rsid w:val="0081192A"/>
    <w:rsid w:val="00855F9E"/>
    <w:rsid w:val="009E0FF7"/>
    <w:rsid w:val="00A0547F"/>
    <w:rsid w:val="00A37ECA"/>
    <w:rsid w:val="00AA5C9C"/>
    <w:rsid w:val="00B37553"/>
    <w:rsid w:val="00C10745"/>
    <w:rsid w:val="00C76A2A"/>
    <w:rsid w:val="00CF07A4"/>
    <w:rsid w:val="00E05D8E"/>
    <w:rsid w:val="00E12973"/>
    <w:rsid w:val="00E12B9D"/>
    <w:rsid w:val="00E4146E"/>
    <w:rsid w:val="00EC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4C22DEC-8C25-4385-AC7D-45689BC98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05D8E"/>
    <w:rPr>
      <w:b/>
      <w:bCs/>
    </w:rPr>
  </w:style>
  <w:style w:type="paragraph" w:styleId="NormalWeb">
    <w:name w:val="Normal (Web)"/>
    <w:basedOn w:val="Normal"/>
    <w:uiPriority w:val="99"/>
    <w:unhideWhenUsed/>
    <w:rsid w:val="00E05D8E"/>
    <w:pPr>
      <w:spacing w:before="360" w:after="36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05D8E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05D8E"/>
  </w:style>
  <w:style w:type="paragraph" w:styleId="Footer">
    <w:name w:val="footer"/>
    <w:basedOn w:val="Normal"/>
    <w:link w:val="FooterChar"/>
    <w:uiPriority w:val="99"/>
    <w:unhideWhenUsed/>
    <w:rsid w:val="00E05D8E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05D8E"/>
  </w:style>
  <w:style w:type="table" w:styleId="TableGrid">
    <w:name w:val="Table Grid"/>
    <w:basedOn w:val="TableNormal"/>
    <w:uiPriority w:val="39"/>
    <w:rsid w:val="00C76A2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3755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C4529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88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31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3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9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74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886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hyperlink" Target="http://www.google.co.uk/url?sa=i&amp;rct=j&amp;q=&amp;esrc=s&amp;source=images&amp;cd=&amp;cad=rja&amp;uact=8&amp;ved=0ahUKEwj4hISh6ufSAhVMKsAKHbJHBGkQjRwIBw&amp;url=http://lavamagmainfo.weebly.com/magma--lava.html&amp;psig=AFQjCNGKK69R1Wwc-snmT5-83lMgsBYgdg&amp;ust=1490193674194497" TargetMode="External"/><Relationship Id="rId26" Type="http://schemas.openxmlformats.org/officeDocument/2006/relationships/hyperlink" Target="http://www.google.co.uk/url?sa=i&amp;rct=j&amp;q=&amp;esrc=s&amp;source=images&amp;cd=&amp;cad=rja&amp;uact=8&amp;ved=0ahUKEwj91ICW7OfSAhWGC8AKHaksA3QQjRwIBw&amp;url=http://www.harvesttotable.com/2009/06/mulch_for_vegetable_gardens_th/&amp;psig=AFQjCNF6ED66vazI6Xy3T4_aPax2CEgTFA&amp;ust=1490194186709590" TargetMode="External"/><Relationship Id="rId39" Type="http://schemas.openxmlformats.org/officeDocument/2006/relationships/image" Target="media/image16.gif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34" Type="http://schemas.openxmlformats.org/officeDocument/2006/relationships/hyperlink" Target="https://www.google.co.uk/url?sa=i&amp;rct=j&amp;q=&amp;esrc=s&amp;source=images&amp;cd=&amp;cad=rja&amp;uact=8&amp;ved=0ahUKEwjhl6Ok7efSAhXICcAKHTGtBYMQjRwIBw&amp;url=https://www.quora.com/What-is-the-most-porous-type-of-stone&amp;bvm=bv.150475504,bs.2,d.ZGg&amp;psig=AFQjCNGil_WVi8CY9wB5xfuE278ehmMwnw&amp;ust=1490194494899999" TargetMode="External"/><Relationship Id="rId42" Type="http://schemas.openxmlformats.org/officeDocument/2006/relationships/hyperlink" Target="http://www.google.co.uk/url?sa=i&amp;rct=j&amp;q=&amp;esrc=s&amp;source=images&amp;cd=&amp;cad=rja&amp;uact=8&amp;ved=0ahUKEwjzlf-77-fSAhXqBsAKHfS6AskQjRwIBw&amp;url=http://www.wikiwand.com/en/Sedimentary_rock&amp;psig=AFQjCNGQrp1aMNRNqAch5rBzSMpbB8DNjw&amp;ust=1490195043398125" TargetMode="External"/><Relationship Id="rId47" Type="http://schemas.openxmlformats.org/officeDocument/2006/relationships/image" Target="media/image20.png"/><Relationship Id="rId50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www.google.co.uk/url?sa=i&amp;rct=j&amp;q=&amp;esrc=s&amp;source=images&amp;cd=&amp;cad=rja&amp;uact=8&amp;ved=0ahUKEwjny96t6OfSAhUILcAKHSFWBrYQjRwIBw&amp;url=http://www.slideshare.net/reem_bakr/what-are-some-types-of-soil&amp;bvm=bv.150120842,d.ZGg&amp;psig=AFQjCNGNg7lsSAGrTp0lqZOqsUMLF_6Nlw&amp;ust=1490193143228660" TargetMode="External"/><Relationship Id="rId17" Type="http://schemas.openxmlformats.org/officeDocument/2006/relationships/image" Target="media/image5.jpeg"/><Relationship Id="rId25" Type="http://schemas.openxmlformats.org/officeDocument/2006/relationships/image" Target="media/image9.jpeg"/><Relationship Id="rId33" Type="http://schemas.openxmlformats.org/officeDocument/2006/relationships/image" Target="media/image13.jpeg"/><Relationship Id="rId38" Type="http://schemas.openxmlformats.org/officeDocument/2006/relationships/hyperlink" Target="http://www.google.co.uk/url?sa=i&amp;rct=j&amp;q=&amp;esrc=s&amp;source=images&amp;cd=&amp;cad=rja&amp;uact=8&amp;ved=0ahUKEwias8777efSAhUqAcAKHVdhCicQjRwIBw&amp;url=http://www.cotf.edu/ete/modules/msese/earthsysflr/rock.html&amp;psig=AFQjCNFnCSPAyyKeKImJ9Kd1HemRHq9msw&amp;ust=1490194657979262" TargetMode="External"/><Relationship Id="rId46" Type="http://schemas.openxmlformats.org/officeDocument/2006/relationships/hyperlink" Target="http://www.google.co.uk/url?sa=i&amp;rct=j&amp;q=&amp;esrc=s&amp;source=images&amp;cd=&amp;cad=rja&amp;uact=8&amp;ved=0ahUKEwjHt8mx8OfSAhVQF8AKHWM3APoQjRwIBw&amp;url=http://ypachecoapes.weebly.com/apes-in-a-box-soil-profile.html&amp;bvm=bv.150120842,bs.1,d.ZGg&amp;psig=AFQjCNGw4vObn78uxrIV227tgzdQHmTZOw&amp;ust=149019532569346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google.co.uk/url?sa=i&amp;rct=j&amp;q=&amp;esrc=s&amp;source=images&amp;cd=&amp;cad=rja&amp;uact=8&amp;ved=0ahUKEwjA0Ped6efSAhWhCcAKHZumALgQjRwIBw&amp;url=http://blog.propertypal.com/the-complete-lawn-care-guide-how-to-grow-the-perfect-lawn/&amp;psig=AFQjCNGowHnpSMbXfMhwv897kGIxtySN6Q&amp;ust=1490193401594130" TargetMode="External"/><Relationship Id="rId20" Type="http://schemas.openxmlformats.org/officeDocument/2006/relationships/hyperlink" Target="http://www.google.co.uk/url?sa=i&amp;rct=j&amp;q=&amp;esrc=s&amp;source=images&amp;cd=&amp;cad=rja&amp;uact=8&amp;ved=0ahUKEwi2zKLB6ufSAhVqBcAKHYqeAZkQjRwIBw&amp;url=http://www.sandatlas.org/biotite/&amp;bvm=bv.150120842,d.ZGg&amp;psig=AFQjCNFsWqyqhugIY4RzLWNr4yk9Fak2zw&amp;ust=1490193750576892" TargetMode="External"/><Relationship Id="rId29" Type="http://schemas.openxmlformats.org/officeDocument/2006/relationships/image" Target="media/image11.jpeg"/><Relationship Id="rId41" Type="http://schemas.openxmlformats.org/officeDocument/2006/relationships/image" Target="media/image1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hyperlink" Target="http://www.google.co.uk/url?sa=i&amp;rct=j&amp;q=&amp;esrc=s&amp;source=images&amp;cd=&amp;cad=rja&amp;uact=8&amp;ved=0ahUKEwjQtuPm6-fSAhWIKcAKHZGrBsEQjRwIBw&amp;url=http://www.nhm.ac.uk/natureplus/message/89056&amp;bvm=bv.150120842,d.ZGg&amp;psig=AFQjCNHqHuO6lGqzULkCvEg--W3T4GIoMg&amp;ust=1490194102326053" TargetMode="External"/><Relationship Id="rId32" Type="http://schemas.openxmlformats.org/officeDocument/2006/relationships/hyperlink" Target="https://www.google.co.uk/url?sa=i&amp;rct=j&amp;q=&amp;esrc=s&amp;source=images&amp;cd=&amp;cad=rja&amp;uact=8&amp;ved=0ahUKEwjmvuX87OfSAhVqIsAKHfLBBigQjRwIBw&amp;url=https://www.pinterest.com/pin/177540410283714046/&amp;bvm=bv.150120842,bs.1,d.ZGg&amp;psig=AFQjCNGENsePgVkorwZgGtrWdTZrfCgeZQ&amp;ust=1490194413991279" TargetMode="External"/><Relationship Id="rId37" Type="http://schemas.openxmlformats.org/officeDocument/2006/relationships/image" Target="media/image15.jpeg"/><Relationship Id="rId40" Type="http://schemas.openxmlformats.org/officeDocument/2006/relationships/hyperlink" Target="https://www.google.co.uk/url?sa=i&amp;rct=j&amp;q=&amp;esrc=s&amp;source=images&amp;cd=&amp;cad=rja&amp;uact=8&amp;ved=0ahUKEwj95fmI7-fSAhWrLMAKHRW4Dy8QjRwIBw&amp;url=https://commons.wikimedia.org/wiki/File:Lamella_clay-sandy_soil.jpg&amp;psig=AFQjCNHfo71Qkxg1Ldjh6-4kEdBqw8Qm_g&amp;ust=1490194934915345" TargetMode="External"/><Relationship Id="rId45" Type="http://schemas.openxmlformats.org/officeDocument/2006/relationships/image" Target="media/image19.jpeg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8.jpeg"/><Relationship Id="rId28" Type="http://schemas.openxmlformats.org/officeDocument/2006/relationships/hyperlink" Target="http://www.google.co.uk/url?sa=i&amp;rct=j&amp;q=&amp;esrc=s&amp;source=images&amp;cd=&amp;cad=rja&amp;uact=8&amp;ved=0ahUKEwix-oi87OfSAhUnDcAKHddjDsQQjRwIBw&amp;url=http://sis.agr.gc.ca/cansis/images/on/pmdep/index.html&amp;psig=AFQjCNEhFlvONY_j0OD1i1KgaNDlgEVLZA&amp;ust=1490194270014510" TargetMode="External"/><Relationship Id="rId36" Type="http://schemas.openxmlformats.org/officeDocument/2006/relationships/hyperlink" Target="http://www.google.co.uk/url?sa=i&amp;rct=j&amp;q=&amp;esrc=s&amp;source=images&amp;cd=&amp;cad=rja&amp;uact=8&amp;ved=0ahUKEwiFobra7efSAhVrLcAKHT_MBJgQjRwIBw&amp;url=http://tonygentilcore.com/2016/07/big-rock-cues-that-work-for-pretty-much-everyone/&amp;psig=AFQjCNGcRPloJ-_YJNqF0tZ3rJlXLPgDIQ&amp;ust=1490194619255712" TargetMode="External"/><Relationship Id="rId49" Type="http://schemas.openxmlformats.org/officeDocument/2006/relationships/image" Target="media/image21.jpeg"/><Relationship Id="rId10" Type="http://schemas.openxmlformats.org/officeDocument/2006/relationships/hyperlink" Target="http://www.google.co.uk/url?sa=i&amp;rct=j&amp;q=&amp;esrc=s&amp;source=images&amp;cd=&amp;cad=rja&amp;uact=8&amp;ved=0ahUKEwjth6na5-fSAhUmIsAKHbiDBSkQjRwIBw&amp;url=http://forums.gardenweb.com/discussions/1984881/clay-soil&amp;psig=AFQjCNEnK_NsUkXGJf_0FPlYlVT5BUmdSw&amp;ust=1490192982853397" TargetMode="External"/><Relationship Id="rId19" Type="http://schemas.openxmlformats.org/officeDocument/2006/relationships/image" Target="media/image6.jpeg"/><Relationship Id="rId31" Type="http://schemas.openxmlformats.org/officeDocument/2006/relationships/image" Target="media/image12.jpeg"/><Relationship Id="rId44" Type="http://schemas.openxmlformats.org/officeDocument/2006/relationships/hyperlink" Target="http://www.google.co.uk/url?sa=i&amp;rct=j&amp;q=&amp;esrc=s&amp;source=images&amp;cd=&amp;cad=rja&amp;uact=8&amp;ved=0ahUKEwjs7rXc7-fSAhWlJMAKHeBUAdYQjRwIBw&amp;url=http://www.worldatlas.com/articles/what-is-silt-and-how-does-it-impact-the-environment.html&amp;psig=AFQjCNGQKo0uEAm9gRWPOfHBirxi6III4A&amp;ust=1490195158570708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s://www.google.co.uk/url?sa=i&amp;rct=j&amp;q=&amp;esrc=s&amp;source=images&amp;cd=&amp;cad=rja&amp;uact=8&amp;ved=0ahUKEwiklMHP6OfSAhWoK8AKHdTtDwwQjRwIBw&amp;url=https://d157rqmxrxj6ey.cloudfront.net/achapman/21518/page2.html&amp;psig=AFQjCNEi5U2sju6s8dtiP5jCdML5v5Va7g&amp;ust=1490193239865503" TargetMode="External"/><Relationship Id="rId22" Type="http://schemas.openxmlformats.org/officeDocument/2006/relationships/hyperlink" Target="https://www.google.co.uk/url?sa=i&amp;rct=j&amp;q=&amp;esrc=s&amp;source=images&amp;cd=&amp;cad=rja&amp;uact=8&amp;ved=0ahUKEwjd-pON6-fSAhULK8AKHTNCDkkQjRwIBw&amp;url=https://www.geocaching.com/geocache/GC6T8Y1_rock?guid%3D833b832d-b84f-4306-91c4-c340f4d20fde&amp;bvm=bv.150120842,d.ZGg&amp;psig=AFQjCNFN76e1Ki1QGKw7KYqcTaq9x5OnWA&amp;ust=1490193839441487" TargetMode="External"/><Relationship Id="rId27" Type="http://schemas.openxmlformats.org/officeDocument/2006/relationships/image" Target="media/image10.jpeg"/><Relationship Id="rId30" Type="http://schemas.openxmlformats.org/officeDocument/2006/relationships/hyperlink" Target="http://www.google.co.uk/url?sa=i&amp;rct=j&amp;q=&amp;esrc=s&amp;source=images&amp;cd=&amp;cad=rja&amp;uact=8&amp;ved=0ahUKEwiVlZPW7OfSAhWJAsAKHf28AB8QjRwIBw&amp;url=http://www.shetland.org/60n/blogs/posts/peat-cutters-head-for-the-moors&amp;psig=AFQjCNFpMalPpxEBE-48fD8Et45oHww_NA&amp;ust=1490194340017965" TargetMode="External"/><Relationship Id="rId35" Type="http://schemas.openxmlformats.org/officeDocument/2006/relationships/image" Target="media/image14.png"/><Relationship Id="rId43" Type="http://schemas.openxmlformats.org/officeDocument/2006/relationships/image" Target="media/image18.jpeg"/><Relationship Id="rId48" Type="http://schemas.openxmlformats.org/officeDocument/2006/relationships/hyperlink" Target="https://www.google.co.uk/url?sa=i&amp;rct=j&amp;q=&amp;esrc=s&amp;source=images&amp;cd=&amp;cad=rja&amp;uact=8&amp;ved=0ahUKEwip2KCF_-fSAhWFL8AKHXvjDeIQjRwIBw&amp;url=https://www.pachamama.org/blog/a-threat-to-the-soil-that-connects-us-all&amp;psig=AFQjCNFf96d-GPNBf28D-gFmhd_jpK3g-w&amp;ust=1490199268375860" TargetMode="External"/><Relationship Id="rId8" Type="http://schemas.openxmlformats.org/officeDocument/2006/relationships/hyperlink" Target="https://www.google.co.uk/url?sa=i&amp;rct=j&amp;q=&amp;esrc=s&amp;source=images&amp;cd=&amp;cad=rja&amp;uact=8&amp;ved=0ahUKEwjrqb6l5-fSAhUIDMAKHWNIDh0QjRwIBw&amp;url=https://msromansunset.wordpress.com/2015/11/24/god-is-my-bedrock/&amp;psig=AFQjCNGGjHXYbMzF6N1pMTns6WJsMBA7Fw&amp;ust=1490192893472087" TargetMode="External"/><Relationship Id="rId51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3.gif"/><Relationship Id="rId1" Type="http://schemas.openxmlformats.org/officeDocument/2006/relationships/hyperlink" Target="http://www.google.co.uk/url?sa=i&amp;rct=j&amp;q=&amp;esrc=s&amp;source=images&amp;cd=&amp;cad=rja&amp;uact=8&amp;ved=0ahUKEwjJ2IbX0OfSAhWJLsAKHcoMBMQQjRwIBw&amp;url=http://www.clipartkid.com/soil-cliparts/&amp;bvm=bv.150120842,d.ZGg&amp;psig=AFQjCNFSjTCZudSoQOh3hEGdfij7T72v9Q&amp;ust=149018669375089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04BED2-4C18-44EC-B2D0-924635D7C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134F5AE8</Template>
  <TotalTime>212</TotalTime>
  <Pages>5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13</cp:revision>
  <dcterms:created xsi:type="dcterms:W3CDTF">2017-02-23T09:26:00Z</dcterms:created>
  <dcterms:modified xsi:type="dcterms:W3CDTF">2020-04-06T10:04:00Z</dcterms:modified>
</cp:coreProperties>
</file>