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605607">
      <w:r>
        <w:rPr>
          <w:rFonts w:ascii="Calibri" w:hAnsi="Calibri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553D333A" wp14:editId="27E31369">
            <wp:simplePos x="0" y="0"/>
            <wp:positionH relativeFrom="column">
              <wp:posOffset>-151765</wp:posOffset>
            </wp:positionH>
            <wp:positionV relativeFrom="paragraph">
              <wp:posOffset>71755</wp:posOffset>
            </wp:positionV>
            <wp:extent cx="828040" cy="768350"/>
            <wp:effectExtent l="0" t="0" r="0" b="0"/>
            <wp:wrapNone/>
            <wp:docPr id="2" name="Picture 2" descr="thoughtful fr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oughtful fro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5607" w:rsidRDefault="0044040D" w:rsidP="00605607">
      <w:pPr>
        <w:ind w:left="720" w:firstLine="720"/>
        <w:rPr>
          <w:rFonts w:ascii="Calibri" w:hAnsi="Calibri"/>
          <w:i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 w:rsidRPr="008F50EE">
        <w:rPr>
          <w:rFonts w:ascii="Calibri" w:hAnsi="Calibri"/>
        </w:rPr>
        <w:t xml:space="preserve">Worksheet </w:t>
      </w:r>
      <w:r w:rsidR="00605607">
        <w:rPr>
          <w:rFonts w:ascii="Calibri" w:hAnsi="Calibri"/>
        </w:rPr>
        <w:t>8</w:t>
      </w:r>
      <w:r>
        <w:rPr>
          <w:rFonts w:ascii="Calibri" w:hAnsi="Calibri"/>
        </w:rPr>
        <w:t xml:space="preserve"> –</w:t>
      </w:r>
      <w:r w:rsidR="00605607">
        <w:rPr>
          <w:rFonts w:ascii="Calibri" w:hAnsi="Calibri"/>
        </w:rPr>
        <w:t xml:space="preserve"> Rocks and Soils Wordsearch</w:t>
      </w:r>
      <w:r w:rsidR="0054216B">
        <w:rPr>
          <w:rFonts w:ascii="Calibri" w:hAnsi="Calibri"/>
        </w:rPr>
        <w:t xml:space="preserve"> - </w:t>
      </w:r>
      <w:r w:rsidR="0054216B" w:rsidRPr="0054216B">
        <w:rPr>
          <w:rFonts w:ascii="Calibri" w:hAnsi="Calibri"/>
          <w:color w:val="FF0000"/>
        </w:rPr>
        <w:t>ANSWERS</w:t>
      </w:r>
    </w:p>
    <w:p w:rsidR="0083632F" w:rsidRDefault="0083632F" w:rsidP="0083632F">
      <w:pPr>
        <w:jc w:val="center"/>
        <w:rPr>
          <w:noProof/>
          <w:lang w:eastAsia="en-GB"/>
        </w:rPr>
      </w:pPr>
    </w:p>
    <w:tbl>
      <w:tblPr>
        <w:tblpPr w:leftFromText="180" w:rightFromText="180" w:vertAnchor="text" w:horzAnchor="margin" w:tblpXSpec="center" w:tblpY="349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</w:tblGrid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Z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N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D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K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P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U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Y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J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V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Q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X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H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R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B</w:t>
            </w:r>
          </w:p>
        </w:tc>
      </w:tr>
      <w:tr w:rsidR="00200154" w:rsidRPr="00C35093" w:rsidTr="00200154">
        <w:trPr>
          <w:trHeight w:val="558"/>
        </w:trPr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333333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E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O</w:t>
            </w:r>
          </w:p>
        </w:tc>
        <w:tc>
          <w:tcPr>
            <w:tcW w:w="60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200154" w:rsidRPr="00814A88" w:rsidRDefault="00200154" w:rsidP="002001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814A88">
              <w:rPr>
                <w:rFonts w:eastAsia="Times New Roman" w:cs="Arial"/>
                <w:b/>
                <w:bCs/>
                <w:color w:val="FF0000"/>
                <w:sz w:val="24"/>
                <w:szCs w:val="24"/>
                <w:lang w:eastAsia="en-GB"/>
              </w:rPr>
              <w:t>S</w:t>
            </w:r>
          </w:p>
        </w:tc>
      </w:tr>
    </w:tbl>
    <w:p w:rsidR="005E2CC6" w:rsidRDefault="005E2CC6" w:rsidP="0083632F">
      <w:pPr>
        <w:jc w:val="center"/>
        <w:rPr>
          <w:noProof/>
          <w:lang w:eastAsia="en-GB"/>
        </w:rPr>
      </w:pPr>
    </w:p>
    <w:p w:rsidR="005E2CC6" w:rsidRDefault="005E2CC6" w:rsidP="0083632F">
      <w:pPr>
        <w:jc w:val="center"/>
        <w:rPr>
          <w:noProof/>
          <w:lang w:eastAsia="en-GB"/>
        </w:rPr>
      </w:pPr>
    </w:p>
    <w:p w:rsidR="009C4FA5" w:rsidRDefault="009C4FA5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200154" w:rsidRDefault="00200154" w:rsidP="0083632F">
      <w:pPr>
        <w:jc w:val="center"/>
        <w:rPr>
          <w:noProof/>
          <w:lang w:eastAsia="en-GB"/>
        </w:rPr>
      </w:pPr>
    </w:p>
    <w:p w:rsidR="0083632F" w:rsidRDefault="00C35093" w:rsidP="00C35093">
      <w:p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  <w:r w:rsidRPr="005E2CC6">
        <w:rPr>
          <w:rFonts w:eastAsia="CenturyGothic-Regular" w:cs="CenturyGothic-Regular"/>
          <w:sz w:val="24"/>
          <w:szCs w:val="24"/>
        </w:rPr>
        <w:t>Find th</w:t>
      </w:r>
      <w:r w:rsidR="0054216B" w:rsidRPr="005E2CC6">
        <w:rPr>
          <w:rFonts w:eastAsia="CenturyGothic-Regular" w:cs="CenturyGothic-Regular"/>
          <w:sz w:val="24"/>
          <w:szCs w:val="24"/>
        </w:rPr>
        <w:t>e following words in the puzzle, you’ll nee</w:t>
      </w:r>
      <w:r w:rsidR="00814A88">
        <w:rPr>
          <w:rFonts w:eastAsia="CenturyGothic-Regular" w:cs="CenturyGothic-Regular"/>
          <w:sz w:val="24"/>
          <w:szCs w:val="24"/>
        </w:rPr>
        <w:t xml:space="preserve">d to answer the questions to </w:t>
      </w:r>
      <w:bookmarkStart w:id="0" w:name="_GoBack"/>
      <w:bookmarkEnd w:id="0"/>
      <w:r w:rsidR="00814A88">
        <w:rPr>
          <w:rFonts w:eastAsia="CenturyGothic-Regular" w:cs="CenturyGothic-Regular"/>
          <w:sz w:val="24"/>
          <w:szCs w:val="24"/>
        </w:rPr>
        <w:t>discover</w:t>
      </w:r>
      <w:r w:rsidR="0054216B" w:rsidRPr="005E2CC6">
        <w:rPr>
          <w:rFonts w:eastAsia="CenturyGothic-Regular" w:cs="CenturyGothic-Regular"/>
          <w:sz w:val="24"/>
          <w:szCs w:val="24"/>
        </w:rPr>
        <w:t xml:space="preserve"> some of the words that you need to find!</w:t>
      </w:r>
    </w:p>
    <w:p w:rsidR="005E2CC6" w:rsidRDefault="005E2CC6" w:rsidP="00C35093">
      <w:p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</w:p>
    <w:p w:rsidR="009C4FA5" w:rsidRPr="005E2CC6" w:rsidRDefault="005E2CC6" w:rsidP="005E2CC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  <w:r>
        <w:rPr>
          <w:rFonts w:eastAsia="CenturyGothic-Regular" w:cs="CenturyGothic-Regular"/>
          <w:sz w:val="24"/>
          <w:szCs w:val="24"/>
        </w:rPr>
        <w:t xml:space="preserve">What stone was used to make the Taj Mahal? </w:t>
      </w:r>
      <w:r w:rsidRPr="005E2CC6">
        <w:rPr>
          <w:rFonts w:eastAsia="CenturyGothic-Regular" w:cs="CenturyGothic-Regular"/>
          <w:color w:val="FF0000"/>
          <w:sz w:val="24"/>
          <w:szCs w:val="24"/>
        </w:rPr>
        <w:t>Marble</w:t>
      </w:r>
    </w:p>
    <w:p w:rsidR="005E2CC6" w:rsidRPr="005E2CC6" w:rsidRDefault="005E2CC6" w:rsidP="005E2CC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eastAsia="CenturyGothic-Regular" w:cs="CenturyGothic-Regular"/>
          <w:sz w:val="24"/>
          <w:szCs w:val="24"/>
        </w:rPr>
      </w:pPr>
      <w:r>
        <w:rPr>
          <w:rFonts w:eastAsia="CenturyGothic-Regular" w:cs="CenturyGothic-Regular"/>
          <w:sz w:val="24"/>
          <w:szCs w:val="24"/>
        </w:rPr>
        <w:t xml:space="preserve">Which soil </w:t>
      </w:r>
      <w:r w:rsidRPr="005E2CC6">
        <w:rPr>
          <w:rFonts w:eastAsia="CenturyGothic-Regular" w:cs="CenturyGothic-Regular"/>
          <w:sz w:val="24"/>
          <w:szCs w:val="24"/>
          <w:lang w:val="en"/>
        </w:rPr>
        <w:t>Holds on to water well but can become heavy and waterlogged when wet</w:t>
      </w:r>
      <w:r>
        <w:rPr>
          <w:rFonts w:eastAsia="CenturyGothic-Regular" w:cs="CenturyGothic-Regular"/>
          <w:sz w:val="24"/>
          <w:szCs w:val="24"/>
          <w:lang w:val="en"/>
        </w:rPr>
        <w:t xml:space="preserve">? </w:t>
      </w:r>
      <w:r w:rsidRPr="005E2CC6">
        <w:rPr>
          <w:rFonts w:eastAsia="CenturyGothic-Regular" w:cs="CenturyGothic-Regular"/>
          <w:color w:val="FF0000"/>
          <w:sz w:val="24"/>
          <w:szCs w:val="24"/>
          <w:lang w:val="en"/>
        </w:rPr>
        <w:t>Clay</w:t>
      </w:r>
    </w:p>
    <w:p w:rsidR="005E2CC6" w:rsidRPr="005E2CC6" w:rsidRDefault="005E2CC6" w:rsidP="005E2CC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alibri" w:eastAsia="CenturyGothic-Regular" w:hAnsi="Calibri" w:cs="CenturyGothic-Regular"/>
          <w:color w:val="000000" w:themeColor="text1"/>
          <w:sz w:val="24"/>
          <w:szCs w:val="24"/>
        </w:rPr>
      </w:pPr>
      <w:r w:rsidRPr="005E2CC6">
        <w:rPr>
          <w:rFonts w:ascii="Calibri" w:eastAsia="CenturyGothic-Regular" w:hAnsi="Calibri" w:cs="CenturyGothic-Regular"/>
          <w:color w:val="000000" w:themeColor="text1"/>
          <w:sz w:val="24"/>
          <w:szCs w:val="24"/>
        </w:rPr>
        <w:t>Which rocks are</w:t>
      </w:r>
      <w:r w:rsidRPr="005E2CC6">
        <w:rPr>
          <w:rFonts w:ascii="Calibri" w:hAnsi="Calibri" w:cs="Arial"/>
          <w:color w:val="000000" w:themeColor="text1"/>
        </w:rPr>
        <w:t xml:space="preserve"> formed by magma</w:t>
      </w:r>
      <w:r w:rsidRPr="005E2CC6">
        <w:rPr>
          <w:rFonts w:ascii="Calibri" w:hAnsi="Calibri" w:cs="Arial"/>
          <w:i/>
          <w:color w:val="000000" w:themeColor="text1"/>
        </w:rPr>
        <w:t xml:space="preserve"> </w:t>
      </w:r>
      <w:r w:rsidRPr="005E2CC6">
        <w:rPr>
          <w:rFonts w:ascii="Calibri" w:hAnsi="Calibri" w:cs="Arial"/>
          <w:color w:val="000000" w:themeColor="text1"/>
        </w:rPr>
        <w:t>from the molten interior of the Earth</w:t>
      </w:r>
      <w:r>
        <w:rPr>
          <w:rFonts w:ascii="Calibri" w:hAnsi="Calibri" w:cs="Arial"/>
          <w:color w:val="000000" w:themeColor="text1"/>
          <w:sz w:val="20"/>
          <w:szCs w:val="20"/>
        </w:rPr>
        <w:t xml:space="preserve">? </w:t>
      </w:r>
      <w:r w:rsidRPr="005E2CC6">
        <w:rPr>
          <w:rFonts w:ascii="Calibri" w:hAnsi="Calibri" w:cs="Arial"/>
          <w:color w:val="FF0000"/>
          <w:sz w:val="24"/>
          <w:szCs w:val="20"/>
        </w:rPr>
        <w:t>Igneous</w:t>
      </w:r>
    </w:p>
    <w:p w:rsidR="005E2CC6" w:rsidRDefault="005E2CC6" w:rsidP="005E2CC6">
      <w:pPr>
        <w:autoSpaceDE w:val="0"/>
        <w:autoSpaceDN w:val="0"/>
        <w:adjustRightInd w:val="0"/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35093" w:rsidTr="00C35093">
        <w:tc>
          <w:tcPr>
            <w:tcW w:w="10456" w:type="dxa"/>
          </w:tcPr>
          <w:p w:rsidR="00814A88" w:rsidRDefault="00C35093" w:rsidP="00C35093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color w:val="FF0000"/>
                <w:sz w:val="24"/>
                <w:szCs w:val="28"/>
              </w:rPr>
            </w:pP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AIR</w:t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CHALK</w:t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EROSION</w:t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LOAM</w:t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MAGMA</w:t>
            </w:r>
          </w:p>
          <w:p w:rsidR="00814A88" w:rsidRDefault="00814A88" w:rsidP="00C35093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color w:val="FF0000"/>
                <w:sz w:val="24"/>
                <w:szCs w:val="28"/>
              </w:rPr>
            </w:pPr>
          </w:p>
          <w:p w:rsidR="00814A88" w:rsidRDefault="00C35093" w:rsidP="00C35093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METAMORPHIC</w:t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ORGANIC</w:t>
            </w:r>
            <w:r w:rsidR="0054216B"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 xml:space="preserve"> </w:t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MATTER</w:t>
            </w:r>
            <w:r w:rsidR="00814A88">
              <w:rPr>
                <w:rFonts w:eastAsia="CenturyGothic-Regular" w:cs="CenturyGothic-Regular"/>
                <w:color w:val="FF0000"/>
                <w:sz w:val="24"/>
                <w:szCs w:val="28"/>
              </w:rPr>
              <w:t xml:space="preserve"> </w:t>
            </w:r>
            <w:r w:rsidR="00814A88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ROCK CYCLE</w:t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ROCKS</w:t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="00814A88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SAND</w:t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</w:p>
          <w:p w:rsidR="00814A88" w:rsidRDefault="00814A88" w:rsidP="00C35093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</w:p>
          <w:p w:rsidR="00814A88" w:rsidRDefault="00C35093" w:rsidP="00C35093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SANDSTONE</w:t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SEDIMENTARY</w:t>
            </w:r>
            <w:r w:rsidR="00814A88">
              <w:rPr>
                <w:rFonts w:eastAsia="CenturyGothic-Regular" w:cs="CenturyGothic-Regular"/>
                <w:color w:val="FF0000"/>
                <w:sz w:val="24"/>
                <w:szCs w:val="28"/>
              </w:rPr>
              <w:t xml:space="preserve"> </w:t>
            </w:r>
            <w:r w:rsidR="00814A88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SILT</w:t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SLATE</w:t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SOILS</w:t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</w:p>
          <w:p w:rsidR="00814A88" w:rsidRDefault="00814A88" w:rsidP="00C35093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</w:p>
          <w:p w:rsidR="00C35093" w:rsidRPr="00814A88" w:rsidRDefault="00C35093" w:rsidP="00814A88">
            <w:pPr>
              <w:autoSpaceDE w:val="0"/>
              <w:autoSpaceDN w:val="0"/>
              <w:adjustRightInd w:val="0"/>
              <w:rPr>
                <w:rFonts w:eastAsia="CenturyGothic-Regular" w:cs="CenturyGothic-Regular"/>
                <w:sz w:val="24"/>
                <w:szCs w:val="28"/>
              </w:rPr>
            </w:pP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WATER</w:t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sz w:val="24"/>
                <w:szCs w:val="28"/>
              </w:rPr>
              <w:tab/>
            </w:r>
            <w:r w:rsidR="00814A88">
              <w:rPr>
                <w:rFonts w:eastAsia="CenturyGothic-Regular" w:cs="CenturyGothic-Regular"/>
                <w:sz w:val="24"/>
                <w:szCs w:val="28"/>
              </w:rPr>
              <w:tab/>
            </w:r>
            <w:r w:rsidRPr="005E2CC6">
              <w:rPr>
                <w:rFonts w:eastAsia="CenturyGothic-Regular" w:cs="CenturyGothic-Regular"/>
                <w:color w:val="FF0000"/>
                <w:sz w:val="24"/>
                <w:szCs w:val="28"/>
              </w:rPr>
              <w:t>WORMS</w:t>
            </w:r>
          </w:p>
        </w:tc>
      </w:tr>
    </w:tbl>
    <w:p w:rsidR="009C4FA5" w:rsidRPr="009C4FA5" w:rsidRDefault="009C4FA5" w:rsidP="009C4FA5"/>
    <w:sectPr w:rsidR="009C4FA5" w:rsidRPr="009C4FA5" w:rsidSect="0044040D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CC6" w:rsidRDefault="005E2CC6" w:rsidP="0044040D">
      <w:pPr>
        <w:spacing w:after="0" w:line="240" w:lineRule="auto"/>
      </w:pPr>
      <w:r>
        <w:separator/>
      </w:r>
    </w:p>
  </w:endnote>
  <w:endnote w:type="continuationSeparator" w:id="0">
    <w:p w:rsidR="005E2CC6" w:rsidRDefault="005E2CC6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Gothic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C6" w:rsidRDefault="005E2CC6">
    <w:pPr>
      <w:pStyle w:val="Footer"/>
    </w:pPr>
    <w:r w:rsidRPr="00AB455E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48DE1062" wp14:editId="0A2764C2">
          <wp:simplePos x="0" y="0"/>
          <wp:positionH relativeFrom="column">
            <wp:posOffset>6153150</wp:posOffset>
          </wp:positionH>
          <wp:positionV relativeFrom="paragraph">
            <wp:posOffset>-308610</wp:posOffset>
          </wp:positionV>
          <wp:extent cx="634944" cy="733425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CC6" w:rsidRDefault="005E2CC6" w:rsidP="0044040D">
      <w:pPr>
        <w:spacing w:after="0" w:line="240" w:lineRule="auto"/>
      </w:pPr>
      <w:r>
        <w:separator/>
      </w:r>
    </w:p>
  </w:footnote>
  <w:footnote w:type="continuationSeparator" w:id="0">
    <w:p w:rsidR="005E2CC6" w:rsidRDefault="005E2CC6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C6" w:rsidRDefault="005E2CC6">
    <w:pPr>
      <w:pStyle w:val="Header"/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1F584188" wp14:editId="17D6BE19">
          <wp:simplePos x="0" y="0"/>
          <wp:positionH relativeFrom="column">
            <wp:posOffset>6153150</wp:posOffset>
          </wp:positionH>
          <wp:positionV relativeFrom="paragraph">
            <wp:posOffset>-305435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</w:rPr>
      <w:t xml:space="preserve">Rocks and Soils </w:t>
    </w:r>
    <w:r w:rsidRPr="00847268">
      <w:rPr>
        <w:rFonts w:ascii="Calibri" w:hAnsi="Calibri"/>
        <w:i/>
      </w:rPr>
      <w:t>Wor</w:t>
    </w:r>
    <w:r>
      <w:rPr>
        <w:rFonts w:ascii="Calibri" w:hAnsi="Calibri"/>
        <w:i/>
      </w:rPr>
      <w:t>k</w:t>
    </w:r>
    <w:r w:rsidRPr="00847268">
      <w:rPr>
        <w:rFonts w:ascii="Calibri" w:hAnsi="Calibri"/>
        <w:i/>
      </w:rPr>
      <w:t xml:space="preserve">sheet </w:t>
    </w:r>
    <w:r>
      <w:rPr>
        <w:rFonts w:ascii="Calibri" w:hAnsi="Calibri"/>
        <w:i/>
      </w:rPr>
      <w:t xml:space="preserve">048 –Wordsearch – </w:t>
    </w:r>
    <w:r w:rsidRPr="0054216B">
      <w:rPr>
        <w:rFonts w:ascii="Calibri" w:hAnsi="Calibri"/>
        <w:i/>
        <w:color w:val="FF0000"/>
      </w:rPr>
      <w:t xml:space="preserve">ANSWERS </w:t>
    </w:r>
    <w:r>
      <w:rPr>
        <w:rFonts w:ascii="Calibri" w:hAnsi="Calibri"/>
        <w:i/>
      </w:rPr>
      <w:tab/>
      <w:t xml:space="preserve"> Rocks and Soils Worksheet 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482EF1"/>
    <w:multiLevelType w:val="hybridMultilevel"/>
    <w:tmpl w:val="1FCAFAB8"/>
    <w:lvl w:ilvl="0" w:tplc="F2622D7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80403"/>
    <w:multiLevelType w:val="hybridMultilevel"/>
    <w:tmpl w:val="2070D5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4E092B"/>
    <w:multiLevelType w:val="multilevel"/>
    <w:tmpl w:val="E3D860A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07691"/>
    <w:multiLevelType w:val="hybridMultilevel"/>
    <w:tmpl w:val="D00CE0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04F35"/>
    <w:rsid w:val="000413A5"/>
    <w:rsid w:val="0004590F"/>
    <w:rsid w:val="000A7874"/>
    <w:rsid w:val="00200154"/>
    <w:rsid w:val="0021776F"/>
    <w:rsid w:val="0044040D"/>
    <w:rsid w:val="0054216B"/>
    <w:rsid w:val="005E2CC6"/>
    <w:rsid w:val="00605607"/>
    <w:rsid w:val="00635F4E"/>
    <w:rsid w:val="007F7234"/>
    <w:rsid w:val="00814A88"/>
    <w:rsid w:val="0083632F"/>
    <w:rsid w:val="00926123"/>
    <w:rsid w:val="009340EA"/>
    <w:rsid w:val="009C4FA5"/>
    <w:rsid w:val="009C6AF3"/>
    <w:rsid w:val="00A37ECA"/>
    <w:rsid w:val="00AB455E"/>
    <w:rsid w:val="00C35093"/>
    <w:rsid w:val="00CF3C0E"/>
    <w:rsid w:val="00F47DB0"/>
    <w:rsid w:val="00FE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C6AF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C6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1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1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4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871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657032">
                          <w:marLeft w:val="24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9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73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940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803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B5294E6B</Template>
  <TotalTime>6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3</cp:revision>
  <cp:lastPrinted>2018-06-06T14:29:00Z</cp:lastPrinted>
  <dcterms:created xsi:type="dcterms:W3CDTF">2018-11-12T12:51:00Z</dcterms:created>
  <dcterms:modified xsi:type="dcterms:W3CDTF">2018-11-12T13:00:00Z</dcterms:modified>
</cp:coreProperties>
</file>