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7ECA" w:rsidRDefault="00605607">
      <w:r>
        <w:rPr>
          <w:rFonts w:ascii="Calibri" w:hAnsi="Calibri"/>
          <w:b/>
          <w:noProof/>
          <w:sz w:val="24"/>
          <w:szCs w:val="24"/>
          <w:lang w:eastAsia="en-GB"/>
        </w:rPr>
        <w:drawing>
          <wp:anchor distT="0" distB="0" distL="114300" distR="114300" simplePos="0" relativeHeight="251658240" behindDoc="0" locked="0" layoutInCell="1" allowOverlap="1" wp14:anchorId="553D333A" wp14:editId="27E31369">
            <wp:simplePos x="0" y="0"/>
            <wp:positionH relativeFrom="column">
              <wp:posOffset>-151765</wp:posOffset>
            </wp:positionH>
            <wp:positionV relativeFrom="paragraph">
              <wp:posOffset>167005</wp:posOffset>
            </wp:positionV>
            <wp:extent cx="828040" cy="768350"/>
            <wp:effectExtent l="0" t="0" r="0" b="0"/>
            <wp:wrapNone/>
            <wp:docPr id="2" name="Picture 2" descr="thoughtful fro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thoughtful fro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040" cy="768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05607" w:rsidRDefault="0044040D" w:rsidP="00605607">
      <w:pPr>
        <w:ind w:left="720" w:firstLine="720"/>
        <w:rPr>
          <w:rFonts w:ascii="Calibri" w:hAnsi="Calibri"/>
          <w:i/>
        </w:rPr>
      </w:pPr>
      <w:r>
        <w:rPr>
          <w:rFonts w:ascii="Calibri" w:hAnsi="Calibri"/>
          <w:b/>
          <w:sz w:val="24"/>
          <w:szCs w:val="24"/>
        </w:rPr>
        <w:t>T</w:t>
      </w:r>
      <w:r w:rsidRPr="00B127EC">
        <w:rPr>
          <w:rFonts w:ascii="Calibri" w:hAnsi="Calibri"/>
          <w:b/>
          <w:sz w:val="24"/>
          <w:szCs w:val="24"/>
        </w:rPr>
        <w:t xml:space="preserve">itle: </w:t>
      </w:r>
      <w:r w:rsidRPr="008F50EE">
        <w:rPr>
          <w:rFonts w:ascii="Calibri" w:hAnsi="Calibri"/>
        </w:rPr>
        <w:t xml:space="preserve">Worksheet </w:t>
      </w:r>
      <w:r w:rsidR="00605607">
        <w:rPr>
          <w:rFonts w:ascii="Calibri" w:hAnsi="Calibri"/>
        </w:rPr>
        <w:t>8</w:t>
      </w:r>
      <w:r>
        <w:rPr>
          <w:rFonts w:ascii="Calibri" w:hAnsi="Calibri"/>
        </w:rPr>
        <w:t xml:space="preserve"> –</w:t>
      </w:r>
      <w:r w:rsidR="00605607">
        <w:rPr>
          <w:rFonts w:ascii="Calibri" w:hAnsi="Calibri"/>
        </w:rPr>
        <w:t xml:space="preserve"> Rocks and Soils </w:t>
      </w:r>
      <w:proofErr w:type="spellStart"/>
      <w:r w:rsidR="00605607">
        <w:rPr>
          <w:rFonts w:ascii="Calibri" w:hAnsi="Calibri"/>
        </w:rPr>
        <w:t>Wordsearch</w:t>
      </w:r>
      <w:proofErr w:type="spellEnd"/>
    </w:p>
    <w:p w:rsidR="0083632F" w:rsidRDefault="0083632F" w:rsidP="0083632F">
      <w:pPr>
        <w:jc w:val="center"/>
        <w:rPr>
          <w:noProof/>
          <w:lang w:eastAsia="en-GB"/>
        </w:rPr>
      </w:pPr>
    </w:p>
    <w:tbl>
      <w:tblPr>
        <w:tblpPr w:leftFromText="180" w:rightFromText="180" w:vertAnchor="text" w:horzAnchor="margin" w:tblpXSpec="center" w:tblpY="349"/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3"/>
        <w:gridCol w:w="603"/>
        <w:gridCol w:w="603"/>
        <w:gridCol w:w="603"/>
        <w:gridCol w:w="603"/>
        <w:gridCol w:w="603"/>
        <w:gridCol w:w="603"/>
        <w:gridCol w:w="603"/>
        <w:gridCol w:w="603"/>
        <w:gridCol w:w="603"/>
        <w:gridCol w:w="603"/>
        <w:gridCol w:w="603"/>
        <w:gridCol w:w="603"/>
        <w:gridCol w:w="603"/>
        <w:gridCol w:w="603"/>
      </w:tblGrid>
      <w:tr w:rsidR="00200154" w:rsidRPr="00C35093" w:rsidTr="00200154">
        <w:trPr>
          <w:trHeight w:val="558"/>
        </w:trPr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W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A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T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E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R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P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A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I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R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F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T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J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Y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U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P</w:t>
            </w:r>
          </w:p>
        </w:tc>
      </w:tr>
      <w:tr w:rsidR="00200154" w:rsidRPr="00C35093" w:rsidTr="00200154">
        <w:trPr>
          <w:trHeight w:val="558"/>
        </w:trPr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R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P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B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H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O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C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H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A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L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K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H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S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U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B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H</w:t>
            </w:r>
          </w:p>
        </w:tc>
      </w:tr>
      <w:tr w:rsidR="00200154" w:rsidRPr="00C35093" w:rsidTr="00200154">
        <w:trPr>
          <w:trHeight w:val="558"/>
        </w:trPr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P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P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U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G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R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P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M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S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R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B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W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L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N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E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X</w:t>
            </w:r>
          </w:p>
        </w:tc>
      </w:tr>
      <w:tr w:rsidR="00200154" w:rsidRPr="00C35093" w:rsidTr="00200154">
        <w:trPr>
          <w:trHeight w:val="558"/>
        </w:trPr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Z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S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M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W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G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M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E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I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O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G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F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A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V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R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S</w:t>
            </w:r>
          </w:p>
        </w:tc>
      </w:tr>
      <w:tr w:rsidR="00200154" w:rsidRPr="00C35093" w:rsidTr="00200154">
        <w:trPr>
          <w:trHeight w:val="558"/>
        </w:trPr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V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L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O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O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A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E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T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L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C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K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J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T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M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O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A</w:t>
            </w:r>
          </w:p>
        </w:tc>
      </w:tr>
      <w:tr w:rsidR="00200154" w:rsidRPr="00C35093" w:rsidTr="00200154">
        <w:trPr>
          <w:trHeight w:val="558"/>
        </w:trPr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U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B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Y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R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N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W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A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T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K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R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J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E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A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S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N</w:t>
            </w:r>
          </w:p>
        </w:tc>
      </w:tr>
      <w:tr w:rsidR="00200154" w:rsidRPr="00C35093" w:rsidTr="00200154">
        <w:trPr>
          <w:trHeight w:val="558"/>
        </w:trPr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G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R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K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M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I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N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M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G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C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O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A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M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R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I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D</w:t>
            </w:r>
          </w:p>
        </w:tc>
      </w:tr>
      <w:tr w:rsidR="00200154" w:rsidRPr="00C35093" w:rsidTr="00200154">
        <w:trPr>
          <w:trHeight w:val="558"/>
        </w:trPr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H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M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P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S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C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J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O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J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Y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C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D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A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B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O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G</w:t>
            </w:r>
          </w:p>
        </w:tc>
      </w:tr>
      <w:tr w:rsidR="00200154" w:rsidRPr="00C35093" w:rsidTr="00200154">
        <w:trPr>
          <w:trHeight w:val="558"/>
        </w:trPr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I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V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T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L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M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U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R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C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C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K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Y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G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L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N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C</w:t>
            </w:r>
          </w:p>
        </w:tc>
      </w:tr>
      <w:tr w:rsidR="00200154" w:rsidRPr="00C35093" w:rsidTr="00200154">
        <w:trPr>
          <w:trHeight w:val="558"/>
        </w:trPr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Q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X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K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O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A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F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P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C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L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S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V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M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E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P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L</w:t>
            </w:r>
          </w:p>
        </w:tc>
      </w:tr>
      <w:tr w:rsidR="00200154" w:rsidRPr="00C35093" w:rsidTr="00200154">
        <w:trPr>
          <w:trHeight w:val="558"/>
        </w:trPr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X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W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O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A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T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T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H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G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E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U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K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A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Q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H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A</w:t>
            </w:r>
          </w:p>
        </w:tc>
      </w:tr>
      <w:tr w:rsidR="00200154" w:rsidRPr="00C35093" w:rsidTr="00200154">
        <w:trPr>
          <w:trHeight w:val="558"/>
        </w:trPr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R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Q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P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M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T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D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I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G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N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E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O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U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S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G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Y</w:t>
            </w:r>
          </w:p>
        </w:tc>
      </w:tr>
      <w:tr w:rsidR="00200154" w:rsidRPr="00C35093" w:rsidTr="00200154">
        <w:trPr>
          <w:trHeight w:val="558"/>
        </w:trPr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Y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M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J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F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E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V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C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F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Y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Q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H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X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G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F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H</w:t>
            </w:r>
          </w:p>
        </w:tc>
      </w:tr>
      <w:tr w:rsidR="00200154" w:rsidRPr="00C35093" w:rsidTr="00200154">
        <w:trPr>
          <w:trHeight w:val="558"/>
        </w:trPr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M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H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C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Y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R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A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T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N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E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M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I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D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E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S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B</w:t>
            </w:r>
          </w:p>
        </w:tc>
      </w:tr>
      <w:tr w:rsidR="00200154" w:rsidRPr="00C35093" w:rsidTr="00200154">
        <w:trPr>
          <w:trHeight w:val="558"/>
        </w:trPr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E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S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A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N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D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S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T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O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N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E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S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L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I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O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475D2B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475D2B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S</w:t>
            </w:r>
          </w:p>
        </w:tc>
      </w:tr>
    </w:tbl>
    <w:p w:rsidR="00C35093" w:rsidRDefault="00C35093" w:rsidP="0083632F">
      <w:pPr>
        <w:jc w:val="center"/>
        <w:rPr>
          <w:noProof/>
          <w:lang w:eastAsia="en-GB"/>
        </w:rPr>
      </w:pPr>
    </w:p>
    <w:p w:rsidR="00C35093" w:rsidRDefault="00C35093" w:rsidP="0083632F">
      <w:pPr>
        <w:jc w:val="center"/>
        <w:rPr>
          <w:noProof/>
          <w:lang w:eastAsia="en-GB"/>
        </w:rPr>
      </w:pPr>
    </w:p>
    <w:p w:rsidR="009C4FA5" w:rsidRDefault="009C4FA5" w:rsidP="0083632F">
      <w:pPr>
        <w:jc w:val="center"/>
        <w:rPr>
          <w:noProof/>
          <w:lang w:eastAsia="en-GB"/>
        </w:rPr>
      </w:pPr>
    </w:p>
    <w:p w:rsidR="00200154" w:rsidRDefault="00200154" w:rsidP="0083632F">
      <w:pPr>
        <w:jc w:val="center"/>
        <w:rPr>
          <w:noProof/>
          <w:lang w:eastAsia="en-GB"/>
        </w:rPr>
      </w:pPr>
    </w:p>
    <w:p w:rsidR="00200154" w:rsidRDefault="00200154" w:rsidP="0083632F">
      <w:pPr>
        <w:jc w:val="center"/>
        <w:rPr>
          <w:noProof/>
          <w:lang w:eastAsia="en-GB"/>
        </w:rPr>
      </w:pPr>
    </w:p>
    <w:p w:rsidR="00200154" w:rsidRDefault="00200154" w:rsidP="0083632F">
      <w:pPr>
        <w:jc w:val="center"/>
        <w:rPr>
          <w:noProof/>
          <w:lang w:eastAsia="en-GB"/>
        </w:rPr>
      </w:pPr>
    </w:p>
    <w:p w:rsidR="00200154" w:rsidRDefault="00200154" w:rsidP="0083632F">
      <w:pPr>
        <w:jc w:val="center"/>
        <w:rPr>
          <w:noProof/>
          <w:lang w:eastAsia="en-GB"/>
        </w:rPr>
      </w:pPr>
    </w:p>
    <w:p w:rsidR="00200154" w:rsidRDefault="00200154" w:rsidP="0083632F">
      <w:pPr>
        <w:jc w:val="center"/>
        <w:rPr>
          <w:noProof/>
          <w:lang w:eastAsia="en-GB"/>
        </w:rPr>
      </w:pPr>
    </w:p>
    <w:p w:rsidR="00200154" w:rsidRDefault="00200154" w:rsidP="0083632F">
      <w:pPr>
        <w:jc w:val="center"/>
        <w:rPr>
          <w:noProof/>
          <w:lang w:eastAsia="en-GB"/>
        </w:rPr>
      </w:pPr>
    </w:p>
    <w:p w:rsidR="00200154" w:rsidRDefault="00200154" w:rsidP="0083632F">
      <w:pPr>
        <w:jc w:val="center"/>
        <w:rPr>
          <w:noProof/>
          <w:lang w:eastAsia="en-GB"/>
        </w:rPr>
      </w:pPr>
    </w:p>
    <w:p w:rsidR="00200154" w:rsidRDefault="00200154" w:rsidP="0083632F">
      <w:pPr>
        <w:jc w:val="center"/>
        <w:rPr>
          <w:noProof/>
          <w:lang w:eastAsia="en-GB"/>
        </w:rPr>
      </w:pPr>
    </w:p>
    <w:p w:rsidR="00200154" w:rsidRDefault="00200154" w:rsidP="0083632F">
      <w:pPr>
        <w:jc w:val="center"/>
        <w:rPr>
          <w:noProof/>
          <w:lang w:eastAsia="en-GB"/>
        </w:rPr>
      </w:pPr>
    </w:p>
    <w:p w:rsidR="00200154" w:rsidRDefault="00200154" w:rsidP="0083632F">
      <w:pPr>
        <w:jc w:val="center"/>
        <w:rPr>
          <w:noProof/>
          <w:lang w:eastAsia="en-GB"/>
        </w:rPr>
      </w:pPr>
    </w:p>
    <w:p w:rsidR="00200154" w:rsidRDefault="00200154" w:rsidP="0083632F">
      <w:pPr>
        <w:jc w:val="center"/>
        <w:rPr>
          <w:noProof/>
          <w:lang w:eastAsia="en-GB"/>
        </w:rPr>
      </w:pPr>
    </w:p>
    <w:p w:rsidR="00200154" w:rsidRDefault="00200154" w:rsidP="0083632F">
      <w:pPr>
        <w:jc w:val="center"/>
        <w:rPr>
          <w:noProof/>
          <w:lang w:eastAsia="en-GB"/>
        </w:rPr>
      </w:pPr>
    </w:p>
    <w:p w:rsidR="00200154" w:rsidRDefault="00200154" w:rsidP="0083632F">
      <w:pPr>
        <w:jc w:val="center"/>
        <w:rPr>
          <w:noProof/>
          <w:lang w:eastAsia="en-GB"/>
        </w:rPr>
      </w:pPr>
    </w:p>
    <w:p w:rsidR="00200154" w:rsidRDefault="00200154" w:rsidP="0083632F">
      <w:pPr>
        <w:jc w:val="center"/>
        <w:rPr>
          <w:noProof/>
          <w:lang w:eastAsia="en-GB"/>
        </w:rPr>
      </w:pPr>
    </w:p>
    <w:p w:rsidR="00200154" w:rsidRDefault="00200154" w:rsidP="0083632F">
      <w:pPr>
        <w:jc w:val="center"/>
        <w:rPr>
          <w:noProof/>
          <w:lang w:eastAsia="en-GB"/>
        </w:rPr>
      </w:pPr>
    </w:p>
    <w:p w:rsidR="00200154" w:rsidRDefault="00200154" w:rsidP="0083632F">
      <w:pPr>
        <w:jc w:val="center"/>
        <w:rPr>
          <w:noProof/>
          <w:lang w:eastAsia="en-GB"/>
        </w:rPr>
      </w:pPr>
    </w:p>
    <w:p w:rsidR="00200154" w:rsidRDefault="00200154" w:rsidP="0083632F">
      <w:pPr>
        <w:jc w:val="center"/>
        <w:rPr>
          <w:noProof/>
          <w:lang w:eastAsia="en-GB"/>
        </w:rPr>
      </w:pPr>
    </w:p>
    <w:p w:rsidR="00475D2B" w:rsidRDefault="00475D2B" w:rsidP="00475D2B">
      <w:pPr>
        <w:autoSpaceDE w:val="0"/>
        <w:autoSpaceDN w:val="0"/>
        <w:adjustRightInd w:val="0"/>
        <w:spacing w:after="0" w:line="240" w:lineRule="auto"/>
        <w:rPr>
          <w:rFonts w:eastAsia="CenturyGothic-Regular" w:cs="CenturyGothic-Regular"/>
          <w:sz w:val="24"/>
          <w:szCs w:val="24"/>
        </w:rPr>
      </w:pPr>
      <w:r w:rsidRPr="005E2CC6">
        <w:rPr>
          <w:rFonts w:eastAsia="CenturyGothic-Regular" w:cs="CenturyGothic-Regular"/>
          <w:sz w:val="24"/>
          <w:szCs w:val="24"/>
        </w:rPr>
        <w:t>Find the following words in the puzzle, you’ll nee</w:t>
      </w:r>
      <w:r w:rsidR="00FA1E74">
        <w:rPr>
          <w:rFonts w:eastAsia="CenturyGothic-Regular" w:cs="CenturyGothic-Regular"/>
          <w:sz w:val="24"/>
          <w:szCs w:val="24"/>
        </w:rPr>
        <w:t>d to answer the questions to discover</w:t>
      </w:r>
      <w:r w:rsidRPr="005E2CC6">
        <w:rPr>
          <w:rFonts w:eastAsia="CenturyGothic-Regular" w:cs="CenturyGothic-Regular"/>
          <w:sz w:val="24"/>
          <w:szCs w:val="24"/>
        </w:rPr>
        <w:t xml:space="preserve"> some of the words that you need to find!</w:t>
      </w:r>
    </w:p>
    <w:p w:rsidR="00475D2B" w:rsidRDefault="00475D2B" w:rsidP="00475D2B">
      <w:pPr>
        <w:autoSpaceDE w:val="0"/>
        <w:autoSpaceDN w:val="0"/>
        <w:adjustRightInd w:val="0"/>
        <w:spacing w:after="0" w:line="240" w:lineRule="auto"/>
        <w:rPr>
          <w:rFonts w:eastAsia="CenturyGothic-Regular" w:cs="CenturyGothic-Regular"/>
          <w:sz w:val="24"/>
          <w:szCs w:val="24"/>
        </w:rPr>
      </w:pPr>
    </w:p>
    <w:p w:rsidR="00475D2B" w:rsidRPr="005E2CC6" w:rsidRDefault="00475D2B" w:rsidP="00475D2B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eastAsia="CenturyGothic-Regular" w:cs="CenturyGothic-Regular"/>
          <w:sz w:val="24"/>
          <w:szCs w:val="24"/>
        </w:rPr>
      </w:pPr>
      <w:r>
        <w:rPr>
          <w:rFonts w:eastAsia="CenturyGothic-Regular" w:cs="CenturyGothic-Regular"/>
          <w:sz w:val="24"/>
          <w:szCs w:val="24"/>
        </w:rPr>
        <w:t xml:space="preserve">What stone was used to make the Taj Mahal? </w:t>
      </w:r>
    </w:p>
    <w:p w:rsidR="00475D2B" w:rsidRPr="005E2CC6" w:rsidRDefault="00475D2B" w:rsidP="00475D2B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eastAsia="CenturyGothic-Regular" w:cs="CenturyGothic-Regular"/>
          <w:sz w:val="24"/>
          <w:szCs w:val="24"/>
        </w:rPr>
      </w:pPr>
      <w:r>
        <w:rPr>
          <w:rFonts w:eastAsia="CenturyGothic-Regular" w:cs="CenturyGothic-Regular"/>
          <w:sz w:val="24"/>
          <w:szCs w:val="24"/>
        </w:rPr>
        <w:t xml:space="preserve">Which soil </w:t>
      </w:r>
      <w:r w:rsidRPr="005E2CC6">
        <w:rPr>
          <w:rFonts w:eastAsia="CenturyGothic-Regular" w:cs="CenturyGothic-Regular"/>
          <w:sz w:val="24"/>
          <w:szCs w:val="24"/>
          <w:lang w:val="en"/>
        </w:rPr>
        <w:t>Holds on to water well but can become heavy and waterlogged when wet</w:t>
      </w:r>
      <w:r>
        <w:rPr>
          <w:rFonts w:eastAsia="CenturyGothic-Regular" w:cs="CenturyGothic-Regular"/>
          <w:sz w:val="24"/>
          <w:szCs w:val="24"/>
          <w:lang w:val="en"/>
        </w:rPr>
        <w:t xml:space="preserve">? </w:t>
      </w:r>
    </w:p>
    <w:p w:rsidR="00475D2B" w:rsidRPr="00B97E71" w:rsidRDefault="00475D2B" w:rsidP="00475D2B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Calibri" w:eastAsia="CenturyGothic-Regular" w:hAnsi="Calibri" w:cs="CenturyGothic-Regular"/>
          <w:color w:val="000000" w:themeColor="text1"/>
          <w:sz w:val="24"/>
          <w:szCs w:val="24"/>
        </w:rPr>
      </w:pPr>
      <w:r w:rsidRPr="005E2CC6">
        <w:rPr>
          <w:rFonts w:ascii="Calibri" w:eastAsia="CenturyGothic-Regular" w:hAnsi="Calibri" w:cs="CenturyGothic-Regular"/>
          <w:color w:val="000000" w:themeColor="text1"/>
          <w:sz w:val="24"/>
          <w:szCs w:val="24"/>
        </w:rPr>
        <w:t>Which rocks are</w:t>
      </w:r>
      <w:r w:rsidRPr="005E2CC6">
        <w:rPr>
          <w:rFonts w:ascii="Calibri" w:hAnsi="Calibri" w:cs="Arial"/>
          <w:color w:val="000000" w:themeColor="text1"/>
        </w:rPr>
        <w:t xml:space="preserve"> formed by magma</w:t>
      </w:r>
      <w:r w:rsidRPr="005E2CC6">
        <w:rPr>
          <w:rFonts w:ascii="Calibri" w:hAnsi="Calibri" w:cs="Arial"/>
          <w:i/>
          <w:color w:val="000000" w:themeColor="text1"/>
        </w:rPr>
        <w:t xml:space="preserve"> </w:t>
      </w:r>
      <w:r w:rsidRPr="005E2CC6">
        <w:rPr>
          <w:rFonts w:ascii="Calibri" w:hAnsi="Calibri" w:cs="Arial"/>
          <w:color w:val="000000" w:themeColor="text1"/>
        </w:rPr>
        <w:t>from the molten interior of the Earth</w:t>
      </w:r>
      <w:r>
        <w:rPr>
          <w:rFonts w:ascii="Calibri" w:hAnsi="Calibri" w:cs="Arial"/>
          <w:color w:val="000000" w:themeColor="text1"/>
          <w:sz w:val="20"/>
          <w:szCs w:val="20"/>
        </w:rPr>
        <w:t xml:space="preserve">? </w:t>
      </w:r>
    </w:p>
    <w:p w:rsidR="00B97E71" w:rsidRPr="005E2CC6" w:rsidRDefault="00B97E71" w:rsidP="00B97E71">
      <w:pPr>
        <w:pStyle w:val="ListParagraph"/>
        <w:autoSpaceDE w:val="0"/>
        <w:autoSpaceDN w:val="0"/>
        <w:adjustRightInd w:val="0"/>
        <w:spacing w:after="0" w:line="240" w:lineRule="auto"/>
        <w:rPr>
          <w:rFonts w:ascii="Calibri" w:eastAsia="CenturyGothic-Regular" w:hAnsi="Calibri" w:cs="CenturyGothic-Regular"/>
          <w:color w:val="000000" w:themeColor="text1"/>
          <w:sz w:val="24"/>
          <w:szCs w:val="24"/>
        </w:rPr>
      </w:pPr>
    </w:p>
    <w:tbl>
      <w:tblPr>
        <w:tblStyle w:val="TableGrid"/>
        <w:tblW w:w="10711" w:type="dxa"/>
        <w:tblLook w:val="04A0" w:firstRow="1" w:lastRow="0" w:firstColumn="1" w:lastColumn="0" w:noHBand="0" w:noVBand="1"/>
      </w:tblPr>
      <w:tblGrid>
        <w:gridCol w:w="10711"/>
      </w:tblGrid>
      <w:tr w:rsidR="00C35093" w:rsidTr="004F5410">
        <w:trPr>
          <w:trHeight w:val="1212"/>
        </w:trPr>
        <w:tc>
          <w:tcPr>
            <w:tcW w:w="10711" w:type="dxa"/>
          </w:tcPr>
          <w:p w:rsidR="00475D2B" w:rsidRPr="00475D2B" w:rsidRDefault="00475D2B" w:rsidP="00475D2B">
            <w:pPr>
              <w:autoSpaceDE w:val="0"/>
              <w:autoSpaceDN w:val="0"/>
              <w:adjustRightInd w:val="0"/>
              <w:rPr>
                <w:rFonts w:eastAsia="CenturyGothic-Regular" w:cs="CenturyGothic-Regular"/>
                <w:sz w:val="24"/>
                <w:szCs w:val="28"/>
              </w:rPr>
            </w:pPr>
            <w:bookmarkStart w:id="0" w:name="_GoBack"/>
            <w:bookmarkEnd w:id="0"/>
            <w:r w:rsidRPr="00475D2B">
              <w:rPr>
                <w:rFonts w:eastAsia="CenturyGothic-Regular" w:cs="CenturyGothic-Regular"/>
                <w:sz w:val="24"/>
                <w:szCs w:val="28"/>
              </w:rPr>
              <w:t>AIR</w:t>
            </w:r>
            <w:r w:rsidRPr="00475D2B">
              <w:rPr>
                <w:rFonts w:eastAsia="CenturyGothic-Regular" w:cs="CenturyGothic-Regular"/>
                <w:sz w:val="24"/>
                <w:szCs w:val="28"/>
              </w:rPr>
              <w:tab/>
            </w:r>
            <w:r w:rsidRPr="00475D2B">
              <w:rPr>
                <w:rFonts w:eastAsia="CenturyGothic-Regular" w:cs="CenturyGothic-Regular"/>
                <w:sz w:val="24"/>
                <w:szCs w:val="28"/>
              </w:rPr>
              <w:tab/>
            </w:r>
            <w:r w:rsidRPr="00475D2B">
              <w:rPr>
                <w:rFonts w:eastAsia="CenturyGothic-Regular" w:cs="CenturyGothic-Regular"/>
                <w:sz w:val="24"/>
                <w:szCs w:val="28"/>
              </w:rPr>
              <w:tab/>
              <w:t>CHALK</w:t>
            </w:r>
            <w:r w:rsidRPr="00475D2B">
              <w:rPr>
                <w:rFonts w:eastAsia="CenturyGothic-Regular" w:cs="CenturyGothic-Regular"/>
                <w:sz w:val="24"/>
                <w:szCs w:val="28"/>
              </w:rPr>
              <w:tab/>
            </w:r>
            <w:r w:rsidRPr="00475D2B">
              <w:rPr>
                <w:rFonts w:eastAsia="CenturyGothic-Regular" w:cs="CenturyGothic-Regular"/>
                <w:sz w:val="24"/>
                <w:szCs w:val="28"/>
              </w:rPr>
              <w:tab/>
            </w:r>
            <w:r w:rsidRPr="00475D2B">
              <w:rPr>
                <w:rFonts w:eastAsia="CenturyGothic-Regular" w:cs="CenturyGothic-Regular"/>
                <w:sz w:val="24"/>
                <w:szCs w:val="28"/>
              </w:rPr>
              <w:tab/>
              <w:t>EROSION</w:t>
            </w:r>
            <w:r w:rsidRPr="00475D2B">
              <w:rPr>
                <w:rFonts w:eastAsia="CenturyGothic-Regular" w:cs="CenturyGothic-Regular"/>
                <w:sz w:val="24"/>
                <w:szCs w:val="28"/>
              </w:rPr>
              <w:tab/>
            </w:r>
            <w:r w:rsidRPr="00475D2B">
              <w:rPr>
                <w:rFonts w:eastAsia="CenturyGothic-Regular" w:cs="CenturyGothic-Regular"/>
                <w:sz w:val="24"/>
                <w:szCs w:val="28"/>
              </w:rPr>
              <w:tab/>
              <w:t>LOAM</w:t>
            </w:r>
            <w:r w:rsidRPr="00475D2B">
              <w:rPr>
                <w:rFonts w:eastAsia="CenturyGothic-Regular" w:cs="CenturyGothic-Regular"/>
                <w:sz w:val="24"/>
                <w:szCs w:val="28"/>
              </w:rPr>
              <w:tab/>
            </w:r>
            <w:r w:rsidRPr="00475D2B">
              <w:rPr>
                <w:rFonts w:eastAsia="CenturyGothic-Regular" w:cs="CenturyGothic-Regular"/>
                <w:sz w:val="24"/>
                <w:szCs w:val="28"/>
              </w:rPr>
              <w:tab/>
            </w:r>
            <w:r w:rsidRPr="00475D2B">
              <w:rPr>
                <w:rFonts w:eastAsia="CenturyGothic-Regular" w:cs="CenturyGothic-Regular"/>
                <w:sz w:val="24"/>
                <w:szCs w:val="28"/>
              </w:rPr>
              <w:tab/>
              <w:t>MAGMA</w:t>
            </w:r>
          </w:p>
          <w:p w:rsidR="00475D2B" w:rsidRPr="00475D2B" w:rsidRDefault="00475D2B" w:rsidP="00475D2B">
            <w:pPr>
              <w:autoSpaceDE w:val="0"/>
              <w:autoSpaceDN w:val="0"/>
              <w:adjustRightInd w:val="0"/>
              <w:rPr>
                <w:rFonts w:eastAsia="CenturyGothic-Regular" w:cs="CenturyGothic-Regular"/>
                <w:sz w:val="24"/>
                <w:szCs w:val="28"/>
              </w:rPr>
            </w:pPr>
          </w:p>
          <w:p w:rsidR="00475D2B" w:rsidRPr="00475D2B" w:rsidRDefault="00475D2B" w:rsidP="00475D2B">
            <w:pPr>
              <w:autoSpaceDE w:val="0"/>
              <w:autoSpaceDN w:val="0"/>
              <w:adjustRightInd w:val="0"/>
              <w:rPr>
                <w:rFonts w:eastAsia="CenturyGothic-Regular" w:cs="CenturyGothic-Regular"/>
                <w:sz w:val="24"/>
                <w:szCs w:val="28"/>
              </w:rPr>
            </w:pPr>
            <w:r w:rsidRPr="00475D2B">
              <w:rPr>
                <w:rFonts w:eastAsia="CenturyGothic-Regular" w:cs="CenturyGothic-Regular"/>
                <w:sz w:val="24"/>
                <w:szCs w:val="28"/>
              </w:rPr>
              <w:t>METAMORPHIC</w:t>
            </w:r>
            <w:r w:rsidRPr="00475D2B">
              <w:rPr>
                <w:rFonts w:eastAsia="CenturyGothic-Regular" w:cs="CenturyGothic-Regular"/>
                <w:sz w:val="24"/>
                <w:szCs w:val="28"/>
              </w:rPr>
              <w:tab/>
              <w:t xml:space="preserve">ORGANIC MATTER </w:t>
            </w:r>
            <w:r w:rsidRPr="00475D2B">
              <w:rPr>
                <w:rFonts w:eastAsia="CenturyGothic-Regular" w:cs="CenturyGothic-Regular"/>
                <w:sz w:val="24"/>
                <w:szCs w:val="28"/>
              </w:rPr>
              <w:tab/>
              <w:t>ROCK CYCLE</w:t>
            </w:r>
            <w:r w:rsidRPr="00475D2B">
              <w:rPr>
                <w:rFonts w:eastAsia="CenturyGothic-Regular" w:cs="CenturyGothic-Regular"/>
                <w:sz w:val="24"/>
                <w:szCs w:val="28"/>
              </w:rPr>
              <w:tab/>
            </w:r>
            <w:r w:rsidRPr="00475D2B">
              <w:rPr>
                <w:rFonts w:eastAsia="CenturyGothic-Regular" w:cs="CenturyGothic-Regular"/>
                <w:sz w:val="24"/>
                <w:szCs w:val="28"/>
              </w:rPr>
              <w:tab/>
              <w:t>ROCKS</w:t>
            </w:r>
            <w:r w:rsidRPr="00475D2B">
              <w:rPr>
                <w:rFonts w:eastAsia="CenturyGothic-Regular" w:cs="CenturyGothic-Regular"/>
                <w:sz w:val="24"/>
                <w:szCs w:val="28"/>
              </w:rPr>
              <w:tab/>
            </w:r>
            <w:r w:rsidRPr="00475D2B">
              <w:rPr>
                <w:rFonts w:eastAsia="CenturyGothic-Regular" w:cs="CenturyGothic-Regular"/>
                <w:sz w:val="24"/>
                <w:szCs w:val="28"/>
              </w:rPr>
              <w:tab/>
            </w:r>
            <w:r w:rsidRPr="00475D2B">
              <w:rPr>
                <w:rFonts w:eastAsia="CenturyGothic-Regular" w:cs="CenturyGothic-Regular"/>
                <w:sz w:val="24"/>
                <w:szCs w:val="28"/>
              </w:rPr>
              <w:tab/>
              <w:t>SAND</w:t>
            </w:r>
            <w:r w:rsidRPr="00475D2B">
              <w:rPr>
                <w:rFonts w:eastAsia="CenturyGothic-Regular" w:cs="CenturyGothic-Regular"/>
                <w:sz w:val="24"/>
                <w:szCs w:val="28"/>
              </w:rPr>
              <w:tab/>
            </w:r>
            <w:r w:rsidRPr="00475D2B">
              <w:rPr>
                <w:rFonts w:eastAsia="CenturyGothic-Regular" w:cs="CenturyGothic-Regular"/>
                <w:sz w:val="24"/>
                <w:szCs w:val="28"/>
              </w:rPr>
              <w:tab/>
            </w:r>
          </w:p>
          <w:p w:rsidR="00475D2B" w:rsidRPr="00475D2B" w:rsidRDefault="00475D2B" w:rsidP="00475D2B">
            <w:pPr>
              <w:autoSpaceDE w:val="0"/>
              <w:autoSpaceDN w:val="0"/>
              <w:adjustRightInd w:val="0"/>
              <w:rPr>
                <w:rFonts w:eastAsia="CenturyGothic-Regular" w:cs="CenturyGothic-Regular"/>
                <w:sz w:val="24"/>
                <w:szCs w:val="28"/>
              </w:rPr>
            </w:pPr>
          </w:p>
          <w:p w:rsidR="00475D2B" w:rsidRPr="00475D2B" w:rsidRDefault="00475D2B" w:rsidP="00475D2B">
            <w:pPr>
              <w:autoSpaceDE w:val="0"/>
              <w:autoSpaceDN w:val="0"/>
              <w:adjustRightInd w:val="0"/>
              <w:rPr>
                <w:rFonts w:eastAsia="CenturyGothic-Regular" w:cs="CenturyGothic-Regular"/>
                <w:sz w:val="24"/>
                <w:szCs w:val="28"/>
              </w:rPr>
            </w:pPr>
            <w:r w:rsidRPr="00475D2B">
              <w:rPr>
                <w:rFonts w:eastAsia="CenturyGothic-Regular" w:cs="CenturyGothic-Regular"/>
                <w:sz w:val="24"/>
                <w:szCs w:val="28"/>
              </w:rPr>
              <w:t>SANDSTONE</w:t>
            </w:r>
            <w:r w:rsidRPr="00475D2B">
              <w:rPr>
                <w:rFonts w:eastAsia="CenturyGothic-Regular" w:cs="CenturyGothic-Regular"/>
                <w:sz w:val="24"/>
                <w:szCs w:val="28"/>
              </w:rPr>
              <w:tab/>
            </w:r>
            <w:r w:rsidRPr="00475D2B">
              <w:rPr>
                <w:rFonts w:eastAsia="CenturyGothic-Regular" w:cs="CenturyGothic-Regular"/>
                <w:sz w:val="24"/>
                <w:szCs w:val="28"/>
              </w:rPr>
              <w:tab/>
              <w:t xml:space="preserve">SEDIMENTARY </w:t>
            </w:r>
            <w:r w:rsidRPr="00475D2B">
              <w:rPr>
                <w:rFonts w:eastAsia="CenturyGothic-Regular" w:cs="CenturyGothic-Regular"/>
                <w:sz w:val="24"/>
                <w:szCs w:val="28"/>
              </w:rPr>
              <w:tab/>
              <w:t>SILT</w:t>
            </w:r>
            <w:r w:rsidRPr="00475D2B">
              <w:rPr>
                <w:rFonts w:eastAsia="CenturyGothic-Regular" w:cs="CenturyGothic-Regular"/>
                <w:sz w:val="24"/>
                <w:szCs w:val="28"/>
              </w:rPr>
              <w:tab/>
            </w:r>
            <w:r w:rsidRPr="00475D2B">
              <w:rPr>
                <w:rFonts w:eastAsia="CenturyGothic-Regular" w:cs="CenturyGothic-Regular"/>
                <w:sz w:val="24"/>
                <w:szCs w:val="28"/>
              </w:rPr>
              <w:tab/>
            </w:r>
            <w:r w:rsidRPr="00475D2B">
              <w:rPr>
                <w:rFonts w:eastAsia="CenturyGothic-Regular" w:cs="CenturyGothic-Regular"/>
                <w:sz w:val="24"/>
                <w:szCs w:val="28"/>
              </w:rPr>
              <w:tab/>
              <w:t>SLATE</w:t>
            </w:r>
            <w:r w:rsidRPr="00475D2B">
              <w:rPr>
                <w:rFonts w:eastAsia="CenturyGothic-Regular" w:cs="CenturyGothic-Regular"/>
                <w:sz w:val="24"/>
                <w:szCs w:val="28"/>
              </w:rPr>
              <w:tab/>
            </w:r>
            <w:r w:rsidRPr="00475D2B">
              <w:rPr>
                <w:rFonts w:eastAsia="CenturyGothic-Regular" w:cs="CenturyGothic-Regular"/>
                <w:sz w:val="24"/>
                <w:szCs w:val="28"/>
              </w:rPr>
              <w:tab/>
            </w:r>
            <w:r w:rsidRPr="00475D2B">
              <w:rPr>
                <w:rFonts w:eastAsia="CenturyGothic-Regular" w:cs="CenturyGothic-Regular"/>
                <w:sz w:val="24"/>
                <w:szCs w:val="28"/>
              </w:rPr>
              <w:tab/>
              <w:t>SOILS</w:t>
            </w:r>
            <w:r w:rsidRPr="00475D2B">
              <w:rPr>
                <w:rFonts w:eastAsia="CenturyGothic-Regular" w:cs="CenturyGothic-Regular"/>
                <w:sz w:val="24"/>
                <w:szCs w:val="28"/>
              </w:rPr>
              <w:tab/>
            </w:r>
            <w:r w:rsidRPr="00475D2B">
              <w:rPr>
                <w:rFonts w:eastAsia="CenturyGothic-Regular" w:cs="CenturyGothic-Regular"/>
                <w:sz w:val="24"/>
                <w:szCs w:val="28"/>
              </w:rPr>
              <w:tab/>
            </w:r>
          </w:p>
          <w:p w:rsidR="00475D2B" w:rsidRPr="00475D2B" w:rsidRDefault="00475D2B" w:rsidP="00475D2B">
            <w:pPr>
              <w:autoSpaceDE w:val="0"/>
              <w:autoSpaceDN w:val="0"/>
              <w:adjustRightInd w:val="0"/>
              <w:rPr>
                <w:rFonts w:eastAsia="CenturyGothic-Regular" w:cs="CenturyGothic-Regular"/>
                <w:sz w:val="24"/>
                <w:szCs w:val="28"/>
              </w:rPr>
            </w:pPr>
          </w:p>
          <w:p w:rsidR="00C35093" w:rsidRPr="00475D2B" w:rsidRDefault="00475D2B" w:rsidP="00475D2B">
            <w:pPr>
              <w:autoSpaceDE w:val="0"/>
              <w:autoSpaceDN w:val="0"/>
              <w:adjustRightInd w:val="0"/>
              <w:rPr>
                <w:rFonts w:eastAsia="CenturyGothic-Regular" w:cs="CenturyGothic-Regular"/>
                <w:sz w:val="24"/>
                <w:szCs w:val="24"/>
              </w:rPr>
            </w:pPr>
            <w:r w:rsidRPr="00475D2B">
              <w:rPr>
                <w:rFonts w:eastAsia="CenturyGothic-Regular" w:cs="CenturyGothic-Regular"/>
                <w:sz w:val="24"/>
                <w:szCs w:val="28"/>
              </w:rPr>
              <w:t>WATER</w:t>
            </w:r>
            <w:r w:rsidRPr="00475D2B">
              <w:rPr>
                <w:rFonts w:eastAsia="CenturyGothic-Regular" w:cs="CenturyGothic-Regular"/>
                <w:sz w:val="24"/>
                <w:szCs w:val="28"/>
              </w:rPr>
              <w:tab/>
            </w:r>
            <w:r w:rsidRPr="00475D2B">
              <w:rPr>
                <w:rFonts w:eastAsia="CenturyGothic-Regular" w:cs="CenturyGothic-Regular"/>
                <w:sz w:val="24"/>
                <w:szCs w:val="28"/>
              </w:rPr>
              <w:tab/>
            </w:r>
            <w:r w:rsidRPr="00475D2B">
              <w:rPr>
                <w:rFonts w:eastAsia="CenturyGothic-Regular" w:cs="CenturyGothic-Regular"/>
                <w:sz w:val="24"/>
                <w:szCs w:val="28"/>
              </w:rPr>
              <w:tab/>
              <w:t>WORMS</w:t>
            </w:r>
          </w:p>
        </w:tc>
      </w:tr>
    </w:tbl>
    <w:p w:rsidR="009C4FA5" w:rsidRPr="009C4FA5" w:rsidRDefault="009C4FA5" w:rsidP="009C4FA5"/>
    <w:sectPr w:rsidR="009C4FA5" w:rsidRPr="009C4FA5" w:rsidSect="0044040D">
      <w:headerReference w:type="default" r:id="rId8"/>
      <w:foot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C4FA5" w:rsidRDefault="009C4FA5" w:rsidP="0044040D">
      <w:pPr>
        <w:spacing w:after="0" w:line="240" w:lineRule="auto"/>
      </w:pPr>
      <w:r>
        <w:separator/>
      </w:r>
    </w:p>
  </w:endnote>
  <w:endnote w:type="continuationSeparator" w:id="0">
    <w:p w:rsidR="009C4FA5" w:rsidRDefault="009C4FA5" w:rsidP="004404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Gothic-Regular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C4FA5" w:rsidRDefault="009C4FA5">
    <w:pPr>
      <w:pStyle w:val="Footer"/>
    </w:pPr>
    <w:r w:rsidRPr="00AB455E">
      <w:rPr>
        <w:noProof/>
        <w:lang w:eastAsia="en-GB"/>
      </w:rPr>
      <w:drawing>
        <wp:anchor distT="0" distB="0" distL="114300" distR="114300" simplePos="0" relativeHeight="251661312" behindDoc="0" locked="0" layoutInCell="1" allowOverlap="1" wp14:anchorId="48DE1062" wp14:editId="0A2764C2">
          <wp:simplePos x="0" y="0"/>
          <wp:positionH relativeFrom="column">
            <wp:posOffset>6153150</wp:posOffset>
          </wp:positionH>
          <wp:positionV relativeFrom="paragraph">
            <wp:posOffset>-308610</wp:posOffset>
          </wp:positionV>
          <wp:extent cx="634944" cy="733425"/>
          <wp:effectExtent l="0" t="0" r="0" b="0"/>
          <wp:wrapNone/>
          <wp:docPr id="7" name="Picture 7" descr="Image result for soil clipart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rc_mi" descr="Image result for soil clipart">
                    <a:hlinkClick r:id="rId1"/>
                  </pic:cNvPr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4944" cy="733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C4FA5" w:rsidRDefault="009C4FA5" w:rsidP="0044040D">
      <w:pPr>
        <w:spacing w:after="0" w:line="240" w:lineRule="auto"/>
      </w:pPr>
      <w:r>
        <w:separator/>
      </w:r>
    </w:p>
  </w:footnote>
  <w:footnote w:type="continuationSeparator" w:id="0">
    <w:p w:rsidR="009C4FA5" w:rsidRDefault="009C4FA5" w:rsidP="004404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C4FA5" w:rsidRDefault="009C4FA5">
    <w:pPr>
      <w:pStyle w:val="Header"/>
    </w:pPr>
    <w:r>
      <w:rPr>
        <w:rFonts w:ascii="Calibri" w:hAnsi="Calibri"/>
        <w:i/>
        <w:noProof/>
        <w:lang w:eastAsia="en-GB"/>
      </w:rPr>
      <w:drawing>
        <wp:anchor distT="0" distB="0" distL="114300" distR="114300" simplePos="0" relativeHeight="251659264" behindDoc="0" locked="0" layoutInCell="1" allowOverlap="1" wp14:anchorId="1F584188" wp14:editId="17D6BE19">
          <wp:simplePos x="0" y="0"/>
          <wp:positionH relativeFrom="column">
            <wp:posOffset>6153150</wp:posOffset>
          </wp:positionH>
          <wp:positionV relativeFrom="paragraph">
            <wp:posOffset>-305435</wp:posOffset>
          </wp:positionV>
          <wp:extent cx="754380" cy="1153160"/>
          <wp:effectExtent l="0" t="0" r="7620" b="8890"/>
          <wp:wrapNone/>
          <wp:docPr id="1" name="Picture 1" descr="Detectiv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etectiv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380" cy="1153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Calibri" w:hAnsi="Calibri"/>
        <w:i/>
      </w:rPr>
      <w:t xml:space="preserve">Rocks and Soils </w:t>
    </w:r>
    <w:r w:rsidRPr="00847268">
      <w:rPr>
        <w:rFonts w:ascii="Calibri" w:hAnsi="Calibri"/>
        <w:i/>
      </w:rPr>
      <w:t>Wor</w:t>
    </w:r>
    <w:r>
      <w:rPr>
        <w:rFonts w:ascii="Calibri" w:hAnsi="Calibri"/>
        <w:i/>
      </w:rPr>
      <w:t>k</w:t>
    </w:r>
    <w:r w:rsidRPr="00847268">
      <w:rPr>
        <w:rFonts w:ascii="Calibri" w:hAnsi="Calibri"/>
        <w:i/>
      </w:rPr>
      <w:t xml:space="preserve">sheet </w:t>
    </w:r>
    <w:r>
      <w:rPr>
        <w:rFonts w:ascii="Calibri" w:hAnsi="Calibri"/>
        <w:i/>
      </w:rPr>
      <w:t>048 –</w:t>
    </w:r>
    <w:proofErr w:type="spellStart"/>
    <w:r>
      <w:rPr>
        <w:rFonts w:ascii="Calibri" w:hAnsi="Calibri"/>
        <w:i/>
      </w:rPr>
      <w:t>Wordsearch</w:t>
    </w:r>
    <w:proofErr w:type="spellEnd"/>
    <w:r>
      <w:rPr>
        <w:rFonts w:ascii="Calibri" w:hAnsi="Calibri"/>
        <w:i/>
      </w:rPr>
      <w:tab/>
    </w:r>
    <w:r>
      <w:rPr>
        <w:rFonts w:ascii="Calibri" w:hAnsi="Calibri"/>
        <w:i/>
      </w:rPr>
      <w:tab/>
      <w:t xml:space="preserve"> Rocks and Soils Worksheet 8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482EF1"/>
    <w:multiLevelType w:val="hybridMultilevel"/>
    <w:tmpl w:val="1FCAFAB8"/>
    <w:lvl w:ilvl="0" w:tplc="F2622D72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8880403"/>
    <w:multiLevelType w:val="hybridMultilevel"/>
    <w:tmpl w:val="2070D57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14E092B"/>
    <w:multiLevelType w:val="multilevel"/>
    <w:tmpl w:val="E3D860A8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D171826"/>
    <w:multiLevelType w:val="hybridMultilevel"/>
    <w:tmpl w:val="C8026A8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5807691"/>
    <w:multiLevelType w:val="hybridMultilevel"/>
    <w:tmpl w:val="D00CE08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040D"/>
    <w:rsid w:val="00004F35"/>
    <w:rsid w:val="000413A5"/>
    <w:rsid w:val="0004590F"/>
    <w:rsid w:val="000A7874"/>
    <w:rsid w:val="00200154"/>
    <w:rsid w:val="0021776F"/>
    <w:rsid w:val="0044040D"/>
    <w:rsid w:val="00475D2B"/>
    <w:rsid w:val="004F5410"/>
    <w:rsid w:val="00605607"/>
    <w:rsid w:val="00635F4E"/>
    <w:rsid w:val="007F7234"/>
    <w:rsid w:val="0083632F"/>
    <w:rsid w:val="00926123"/>
    <w:rsid w:val="009340EA"/>
    <w:rsid w:val="009C4FA5"/>
    <w:rsid w:val="009C6AF3"/>
    <w:rsid w:val="00A37ECA"/>
    <w:rsid w:val="00AB455E"/>
    <w:rsid w:val="00B97E71"/>
    <w:rsid w:val="00C35093"/>
    <w:rsid w:val="00CF3C0E"/>
    <w:rsid w:val="00F47DB0"/>
    <w:rsid w:val="00FA1E74"/>
    <w:rsid w:val="00FE41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336B91A6-9EE8-4FA6-A2CF-C323F2C341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4040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4040D"/>
  </w:style>
  <w:style w:type="paragraph" w:styleId="Footer">
    <w:name w:val="footer"/>
    <w:basedOn w:val="Normal"/>
    <w:link w:val="FooterChar"/>
    <w:uiPriority w:val="99"/>
    <w:unhideWhenUsed/>
    <w:rsid w:val="0044040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4040D"/>
  </w:style>
  <w:style w:type="paragraph" w:styleId="ListParagraph">
    <w:name w:val="List Paragraph"/>
    <w:basedOn w:val="Normal"/>
    <w:uiPriority w:val="34"/>
    <w:qFormat/>
    <w:rsid w:val="0004590F"/>
    <w:pPr>
      <w:ind w:left="720"/>
      <w:contextualSpacing/>
    </w:pPr>
  </w:style>
  <w:style w:type="table" w:styleId="TableGrid">
    <w:name w:val="Table Grid"/>
    <w:basedOn w:val="TableNormal"/>
    <w:uiPriority w:val="39"/>
    <w:rsid w:val="000459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9C6AF3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9C6A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E41E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41E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346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2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48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0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2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5459871">
                      <w:marLeft w:val="0"/>
                      <w:marRight w:val="0"/>
                      <w:marTop w:val="21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3657032">
                          <w:marLeft w:val="24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5954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37313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49404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08039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gif"/><Relationship Id="rId1" Type="http://schemas.openxmlformats.org/officeDocument/2006/relationships/hyperlink" Target="http://www.google.co.uk/url?sa=i&amp;rct=j&amp;q=&amp;esrc=s&amp;source=images&amp;cd=&amp;cad=rja&amp;uact=8&amp;ved=0ahUKEwjJ2IbX0OfSAhWJLsAKHcoMBMQQjRwIBw&amp;url=http://www.clipartkid.com/soil-cliparts/&amp;bvm=bv.150120842,d.ZGg&amp;psig=AFQjCNFSjTCZudSoQOh3hEGdfij7T72v9Q&amp;ust=1490186693750891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B5294E6B</Template>
  <TotalTime>31</TotalTime>
  <Pages>1</Pages>
  <Words>152</Words>
  <Characters>870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Kyle, Jessica</dc:creator>
  <cp:keywords/>
  <dc:description/>
  <cp:lastModifiedBy>Kyle, Jessica</cp:lastModifiedBy>
  <cp:revision>8</cp:revision>
  <cp:lastPrinted>2018-11-12T13:09:00Z</cp:lastPrinted>
  <dcterms:created xsi:type="dcterms:W3CDTF">2018-06-18T11:09:00Z</dcterms:created>
  <dcterms:modified xsi:type="dcterms:W3CDTF">2018-11-12T13:09:00Z</dcterms:modified>
</cp:coreProperties>
</file>