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0EE" w:rsidRPr="008F50EE" w:rsidRDefault="008F50EE" w:rsidP="005F0251">
      <w:pPr>
        <w:ind w:left="1440"/>
        <w:rPr>
          <w:rFonts w:ascii="Calibri" w:hAnsi="Calibri"/>
          <w:i/>
        </w:rPr>
      </w:pPr>
      <w:r w:rsidRPr="008F50EE"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18548B06" wp14:editId="7E661581">
            <wp:simplePos x="0" y="0"/>
            <wp:positionH relativeFrom="column">
              <wp:posOffset>-27135</wp:posOffset>
            </wp:positionH>
            <wp:positionV relativeFrom="paragraph">
              <wp:posOffset>-161925</wp:posOffset>
            </wp:positionV>
            <wp:extent cx="790575" cy="919043"/>
            <wp:effectExtent l="0" t="0" r="0" b="0"/>
            <wp:wrapNone/>
            <wp:docPr id="2" name="Picture 2" descr="Image result for soil horizons experiment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soil horizons experiment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19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/>
          <w:b/>
          <w:sz w:val="24"/>
          <w:szCs w:val="24"/>
        </w:rPr>
        <w:t>T</w:t>
      </w:r>
      <w:r w:rsidRPr="00B127EC">
        <w:rPr>
          <w:rFonts w:ascii="Calibri" w:hAnsi="Calibri"/>
          <w:b/>
          <w:sz w:val="24"/>
          <w:szCs w:val="24"/>
        </w:rPr>
        <w:t xml:space="preserve">itle: </w:t>
      </w:r>
      <w:r w:rsidR="0088027A">
        <w:rPr>
          <w:rFonts w:ascii="Calibri" w:hAnsi="Calibri"/>
        </w:rPr>
        <w:t>Rocks and Soils worksheet 039</w:t>
      </w:r>
      <w:r w:rsidR="00453206">
        <w:rPr>
          <w:rFonts w:ascii="Calibri" w:hAnsi="Calibri"/>
        </w:rPr>
        <w:t xml:space="preserve"> - </w:t>
      </w:r>
      <w:r w:rsidR="00FA7C9D">
        <w:rPr>
          <w:rFonts w:ascii="Calibri" w:hAnsi="Calibri"/>
        </w:rPr>
        <w:t>Observing and describing soil</w:t>
      </w:r>
      <w:r>
        <w:rPr>
          <w:rFonts w:ascii="Calibri" w:hAnsi="Calibri"/>
          <w:i/>
        </w:rPr>
        <w:br/>
      </w:r>
      <w:r w:rsidRPr="00B127EC">
        <w:rPr>
          <w:rFonts w:ascii="Calibri" w:hAnsi="Calibri"/>
          <w:b/>
          <w:sz w:val="24"/>
          <w:szCs w:val="24"/>
        </w:rPr>
        <w:t>Subject:</w:t>
      </w:r>
      <w:r>
        <w:rPr>
          <w:rFonts w:ascii="Calibri" w:hAnsi="Calibri"/>
          <w:sz w:val="24"/>
          <w:szCs w:val="24"/>
        </w:rPr>
        <w:t xml:space="preserve"> Science</w:t>
      </w:r>
      <w:r w:rsidR="004759F6">
        <w:rPr>
          <w:rFonts w:ascii="Calibri" w:hAnsi="Calibri"/>
          <w:sz w:val="24"/>
          <w:szCs w:val="24"/>
        </w:rPr>
        <w:t>/Maths</w:t>
      </w:r>
    </w:p>
    <w:p w:rsidR="008F50EE" w:rsidRPr="00B127EC" w:rsidRDefault="008F50EE" w:rsidP="008F50EE">
      <w:pPr>
        <w:rPr>
          <w:rFonts w:ascii="Calibri" w:hAnsi="Calibri"/>
          <w:b/>
          <w:sz w:val="24"/>
          <w:szCs w:val="24"/>
        </w:rPr>
      </w:pPr>
    </w:p>
    <w:p w:rsidR="008F50EE" w:rsidRDefault="008F50EE">
      <w:pPr>
        <w:rPr>
          <w:sz w:val="24"/>
        </w:rPr>
      </w:pPr>
      <w:r w:rsidRPr="008F50EE">
        <w:rPr>
          <w:sz w:val="24"/>
        </w:rPr>
        <w:t xml:space="preserve">Soil is made up of a mixture of sand, silt, </w:t>
      </w:r>
      <w:r w:rsidRPr="008F50EE">
        <w:rPr>
          <w:rStyle w:val="HTMLAcronym"/>
          <w:sz w:val="24"/>
        </w:rPr>
        <w:t>clay</w:t>
      </w:r>
      <w:r w:rsidRPr="008F50EE">
        <w:rPr>
          <w:sz w:val="24"/>
        </w:rPr>
        <w:t xml:space="preserve"> and rotted plant (organic) material. Different soil types have differing percentages of each.</w:t>
      </w:r>
      <w:r w:rsidR="0056265E">
        <w:rPr>
          <w:sz w:val="24"/>
        </w:rPr>
        <w:t xml:space="preserve">  The jam-jar soil experiment will help you determine the proportions</w:t>
      </w:r>
      <w:r w:rsidR="008C25E1">
        <w:rPr>
          <w:sz w:val="24"/>
        </w:rPr>
        <w:t xml:space="preserve">/ percentages </w:t>
      </w:r>
      <w:r w:rsidR="0056265E">
        <w:rPr>
          <w:sz w:val="24"/>
        </w:rPr>
        <w:t>of each of these in</w:t>
      </w:r>
      <w:r w:rsidR="008C25E1">
        <w:rPr>
          <w:sz w:val="24"/>
        </w:rPr>
        <w:t xml:space="preserve"> </w:t>
      </w:r>
      <w:r w:rsidR="0056265E">
        <w:rPr>
          <w:sz w:val="24"/>
        </w:rPr>
        <w:t>the soil in your local park or nature reserve.</w:t>
      </w:r>
      <w:r w:rsidR="008C25E1">
        <w:rPr>
          <w:sz w:val="24"/>
        </w:rPr>
        <w:t xml:space="preserve"> </w:t>
      </w:r>
    </w:p>
    <w:p w:rsidR="008C25E1" w:rsidRDefault="00453206">
      <w:pPr>
        <w:rPr>
          <w:sz w:val="24"/>
        </w:rPr>
      </w:pPr>
      <w:r>
        <w:rPr>
          <w:b/>
          <w:noProof/>
          <w:sz w:val="24"/>
          <w:lang w:eastAsia="en-GB"/>
        </w:rPr>
        <w:drawing>
          <wp:anchor distT="0" distB="0" distL="114300" distR="114300" simplePos="0" relativeHeight="251663360" behindDoc="0" locked="0" layoutInCell="1" allowOverlap="1" wp14:anchorId="6D64FCA0" wp14:editId="563C6655">
            <wp:simplePos x="0" y="0"/>
            <wp:positionH relativeFrom="column">
              <wp:posOffset>7869555</wp:posOffset>
            </wp:positionH>
            <wp:positionV relativeFrom="paragraph">
              <wp:posOffset>47625</wp:posOffset>
            </wp:positionV>
            <wp:extent cx="1485900" cy="741045"/>
            <wp:effectExtent l="0" t="0" r="0" b="190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oodlous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741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8604E1" wp14:editId="057618EA">
                <wp:simplePos x="0" y="0"/>
                <wp:positionH relativeFrom="column">
                  <wp:posOffset>-28574</wp:posOffset>
                </wp:positionH>
                <wp:positionV relativeFrom="paragraph">
                  <wp:posOffset>45085</wp:posOffset>
                </wp:positionV>
                <wp:extent cx="9486900" cy="788670"/>
                <wp:effectExtent l="0" t="0" r="19050" b="114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86900" cy="78867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B33B30" id="Rectangle 5" o:spid="_x0000_s1026" style="position:absolute;margin-left:-2.25pt;margin-top:3.55pt;width:747pt;height:62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" filled="f" strokecolor="#1f4d78 [1604]" strokeweight="1pt"/>
            </w:pict>
          </mc:Fallback>
        </mc:AlternateContent>
      </w:r>
      <w:r w:rsidR="00F046CD">
        <w:rPr>
          <w:b/>
          <w:noProof/>
          <w:sz w:val="24"/>
          <w:lang w:eastAsia="en-GB"/>
        </w:rPr>
        <w:t xml:space="preserve">   </w:t>
      </w:r>
    </w:p>
    <w:p w:rsidR="008C25E1" w:rsidRPr="008C25E1" w:rsidRDefault="00453206">
      <w:pPr>
        <w:rPr>
          <w:sz w:val="24"/>
        </w:rPr>
      </w:pPr>
      <w:r>
        <w:rPr>
          <w:b/>
          <w:sz w:val="24"/>
        </w:rPr>
        <w:t xml:space="preserve">    </w:t>
      </w:r>
      <w:r w:rsidR="008C25E1">
        <w:rPr>
          <w:b/>
          <w:sz w:val="24"/>
        </w:rPr>
        <w:t xml:space="preserve">Further work: </w:t>
      </w:r>
      <w:r w:rsidR="008C25E1">
        <w:rPr>
          <w:sz w:val="24"/>
        </w:rPr>
        <w:t>Why don’t you try the experiment with soil from your school grounds</w:t>
      </w:r>
      <w:r w:rsidR="00F046CD">
        <w:rPr>
          <w:sz w:val="24"/>
        </w:rPr>
        <w:t xml:space="preserve"> </w:t>
      </w:r>
      <w:r w:rsidR="008C25E1">
        <w:rPr>
          <w:sz w:val="24"/>
        </w:rPr>
        <w:t>and compare your results?</w:t>
      </w:r>
    </w:p>
    <w:p w:rsidR="00D319B2" w:rsidRDefault="00D319B2">
      <w:pPr>
        <w:rPr>
          <w:b/>
          <w:sz w:val="24"/>
        </w:rPr>
      </w:pPr>
    </w:p>
    <w:p w:rsidR="00B00F6D" w:rsidRDefault="00B00F6D">
      <w:pPr>
        <w:rPr>
          <w:b/>
          <w:sz w:val="24"/>
        </w:rPr>
      </w:pPr>
    </w:p>
    <w:tbl>
      <w:tblPr>
        <w:tblStyle w:val="TableGrid"/>
        <w:tblpPr w:leftFromText="180" w:rightFromText="180" w:vertAnchor="text" w:horzAnchor="page" w:tblpX="4576" w:tblpY="26"/>
        <w:tblW w:w="0" w:type="auto"/>
        <w:tblLook w:val="04A0" w:firstRow="1" w:lastRow="0" w:firstColumn="1" w:lastColumn="0" w:noHBand="0" w:noVBand="1"/>
      </w:tblPr>
      <w:tblGrid>
        <w:gridCol w:w="4248"/>
        <w:gridCol w:w="1134"/>
        <w:gridCol w:w="992"/>
      </w:tblGrid>
      <w:tr w:rsidR="00F20CFB" w:rsidTr="000D2985">
        <w:tc>
          <w:tcPr>
            <w:tcW w:w="4248" w:type="dxa"/>
          </w:tcPr>
          <w:p w:rsidR="00F20CFB" w:rsidRPr="00B00F6D" w:rsidRDefault="00F20CFB" w:rsidP="000D2985">
            <w:pPr>
              <w:jc w:val="center"/>
              <w:rPr>
                <w:b/>
                <w:sz w:val="28"/>
                <w:szCs w:val="28"/>
              </w:rPr>
            </w:pPr>
            <w:r w:rsidRPr="00B00F6D">
              <w:rPr>
                <w:b/>
                <w:sz w:val="28"/>
                <w:szCs w:val="28"/>
              </w:rPr>
              <w:t>I can see</w:t>
            </w:r>
          </w:p>
        </w:tc>
        <w:tc>
          <w:tcPr>
            <w:tcW w:w="1134" w:type="dxa"/>
          </w:tcPr>
          <w:p w:rsidR="00F20CFB" w:rsidRPr="00B00F6D" w:rsidRDefault="00F20CFB" w:rsidP="000D298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Yes</w:t>
            </w:r>
          </w:p>
        </w:tc>
        <w:tc>
          <w:tcPr>
            <w:tcW w:w="992" w:type="dxa"/>
          </w:tcPr>
          <w:p w:rsidR="00F20CFB" w:rsidRPr="00B00F6D" w:rsidRDefault="00F20CFB" w:rsidP="000D298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</w:t>
            </w:r>
          </w:p>
        </w:tc>
      </w:tr>
      <w:tr w:rsidR="00F20CFB" w:rsidTr="000D2985">
        <w:tc>
          <w:tcPr>
            <w:tcW w:w="4248" w:type="dxa"/>
          </w:tcPr>
          <w:p w:rsidR="00F20CFB" w:rsidRPr="00B00F6D" w:rsidRDefault="00F20CFB" w:rsidP="000D2985">
            <w:pPr>
              <w:rPr>
                <w:sz w:val="24"/>
              </w:rPr>
            </w:pPr>
            <w:r>
              <w:rPr>
                <w:sz w:val="24"/>
              </w:rPr>
              <w:t>Leaves</w:t>
            </w:r>
          </w:p>
        </w:tc>
        <w:tc>
          <w:tcPr>
            <w:tcW w:w="1134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</w:tr>
      <w:tr w:rsidR="00F20CFB" w:rsidTr="000D2985">
        <w:tc>
          <w:tcPr>
            <w:tcW w:w="4248" w:type="dxa"/>
          </w:tcPr>
          <w:p w:rsidR="00F20CFB" w:rsidRPr="00B00F6D" w:rsidRDefault="00F20CFB" w:rsidP="000D2985">
            <w:pPr>
              <w:rPr>
                <w:sz w:val="24"/>
              </w:rPr>
            </w:pPr>
            <w:r w:rsidRPr="00B00F6D">
              <w:rPr>
                <w:sz w:val="24"/>
              </w:rPr>
              <w:t>Stones</w:t>
            </w:r>
          </w:p>
        </w:tc>
        <w:tc>
          <w:tcPr>
            <w:tcW w:w="1134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</w:tr>
      <w:tr w:rsidR="00F20CFB" w:rsidTr="000D2985">
        <w:tc>
          <w:tcPr>
            <w:tcW w:w="4248" w:type="dxa"/>
          </w:tcPr>
          <w:p w:rsidR="00F20CFB" w:rsidRPr="00B00F6D" w:rsidRDefault="00F20CFB" w:rsidP="000D2985">
            <w:pPr>
              <w:rPr>
                <w:sz w:val="24"/>
              </w:rPr>
            </w:pPr>
            <w:r w:rsidRPr="00B00F6D">
              <w:rPr>
                <w:sz w:val="24"/>
              </w:rPr>
              <w:t>Twigs</w:t>
            </w:r>
          </w:p>
        </w:tc>
        <w:tc>
          <w:tcPr>
            <w:tcW w:w="1134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</w:tr>
      <w:tr w:rsidR="00F20CFB" w:rsidTr="000D2985">
        <w:tc>
          <w:tcPr>
            <w:tcW w:w="4248" w:type="dxa"/>
          </w:tcPr>
          <w:p w:rsidR="00F20CFB" w:rsidRPr="00B00F6D" w:rsidRDefault="00F20CFB" w:rsidP="000D2985">
            <w:pPr>
              <w:rPr>
                <w:sz w:val="24"/>
              </w:rPr>
            </w:pPr>
            <w:r w:rsidRPr="00B00F6D">
              <w:rPr>
                <w:sz w:val="24"/>
              </w:rPr>
              <w:t>Plants</w:t>
            </w:r>
          </w:p>
        </w:tc>
        <w:tc>
          <w:tcPr>
            <w:tcW w:w="1134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</w:tr>
      <w:tr w:rsidR="00F20CFB" w:rsidTr="000D2985">
        <w:tc>
          <w:tcPr>
            <w:tcW w:w="4248" w:type="dxa"/>
          </w:tcPr>
          <w:p w:rsidR="00F20CFB" w:rsidRPr="00B00F6D" w:rsidRDefault="00F20CFB" w:rsidP="000D2985">
            <w:pPr>
              <w:rPr>
                <w:sz w:val="24"/>
              </w:rPr>
            </w:pPr>
            <w:r w:rsidRPr="00B00F6D">
              <w:rPr>
                <w:sz w:val="24"/>
              </w:rPr>
              <w:t>Living Creatures</w:t>
            </w:r>
          </w:p>
        </w:tc>
        <w:tc>
          <w:tcPr>
            <w:tcW w:w="1134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</w:tr>
      <w:tr w:rsidR="00F20CFB" w:rsidTr="000D2985">
        <w:tc>
          <w:tcPr>
            <w:tcW w:w="4248" w:type="dxa"/>
          </w:tcPr>
          <w:p w:rsidR="00F20CFB" w:rsidRPr="00B00F6D" w:rsidRDefault="00F20CFB" w:rsidP="000D2985">
            <w:pPr>
              <w:rPr>
                <w:sz w:val="24"/>
              </w:rPr>
            </w:pPr>
            <w:r w:rsidRPr="00B00F6D">
              <w:rPr>
                <w:sz w:val="24"/>
              </w:rPr>
              <w:t>Sand</w:t>
            </w:r>
          </w:p>
        </w:tc>
        <w:tc>
          <w:tcPr>
            <w:tcW w:w="1134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</w:tr>
      <w:tr w:rsidR="00F20CFB" w:rsidTr="000D2985">
        <w:tc>
          <w:tcPr>
            <w:tcW w:w="4248" w:type="dxa"/>
          </w:tcPr>
          <w:p w:rsidR="00F20CFB" w:rsidRPr="00B00F6D" w:rsidRDefault="00F20CFB" w:rsidP="000D2985">
            <w:pPr>
              <w:rPr>
                <w:sz w:val="24"/>
              </w:rPr>
            </w:pPr>
            <w:r w:rsidRPr="00B00F6D">
              <w:rPr>
                <w:sz w:val="24"/>
              </w:rPr>
              <w:t>Water (place bottle on blotting paper)</w:t>
            </w:r>
          </w:p>
        </w:tc>
        <w:tc>
          <w:tcPr>
            <w:tcW w:w="1134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</w:tr>
      <w:tr w:rsidR="00F20CFB" w:rsidTr="000D2985">
        <w:tc>
          <w:tcPr>
            <w:tcW w:w="4248" w:type="dxa"/>
          </w:tcPr>
          <w:p w:rsidR="00F20CFB" w:rsidRPr="00B00F6D" w:rsidRDefault="00F20CFB" w:rsidP="000D2985">
            <w:pPr>
              <w:rPr>
                <w:sz w:val="24"/>
              </w:rPr>
            </w:pPr>
            <w:r w:rsidRPr="00B00F6D">
              <w:rPr>
                <w:sz w:val="24"/>
              </w:rPr>
              <w:t>Air (soil in bottle cap lowered into water)</w:t>
            </w:r>
          </w:p>
        </w:tc>
        <w:tc>
          <w:tcPr>
            <w:tcW w:w="1134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F20CFB" w:rsidRDefault="00F20CFB" w:rsidP="000D2985">
            <w:pPr>
              <w:rPr>
                <w:b/>
                <w:sz w:val="24"/>
              </w:rPr>
            </w:pPr>
          </w:p>
        </w:tc>
      </w:tr>
    </w:tbl>
    <w:p w:rsidR="00B00F6D" w:rsidRDefault="000D2985">
      <w:pPr>
        <w:rPr>
          <w:b/>
          <w:sz w:val="24"/>
        </w:rPr>
      </w:pPr>
      <w:r w:rsidRPr="000D2985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114E9DA" wp14:editId="7A5C38F1">
                <wp:simplePos x="0" y="0"/>
                <wp:positionH relativeFrom="column">
                  <wp:posOffset>6896100</wp:posOffset>
                </wp:positionH>
                <wp:positionV relativeFrom="paragraph">
                  <wp:posOffset>34290</wp:posOffset>
                </wp:positionV>
                <wp:extent cx="2524125" cy="17907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79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3206" w:rsidRDefault="00453206">
                            <w:r>
                              <w:t>Draw a picture of your soil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14E9D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3pt;margin-top:2.7pt;width:198.75pt;height:141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">
                <v:textbox>
                  <w:txbxContent>
                    <w:p w:rsidR="00453206" w:rsidRDefault="00453206">
                      <w:r>
                        <w:t>Draw a picture of your soil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5408" behindDoc="0" locked="0" layoutInCell="1" allowOverlap="1" wp14:anchorId="11E51E9F" wp14:editId="1DD46646">
            <wp:simplePos x="0" y="0"/>
            <wp:positionH relativeFrom="column">
              <wp:posOffset>-127000</wp:posOffset>
            </wp:positionH>
            <wp:positionV relativeFrom="paragraph">
              <wp:posOffset>151765</wp:posOffset>
            </wp:positionV>
            <wp:extent cx="2321047" cy="1790700"/>
            <wp:effectExtent l="0" t="0" r="3175" b="0"/>
            <wp:wrapNone/>
            <wp:docPr id="7" name="Picture 7" descr="http://soilandhealth.org/wp-content/uploads/01aglibrary/010117attrasoilmanual/Soilmgt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oilandhealth.org/wp-content/uploads/01aglibrary/010117attrasoilmanual/Soilmgt1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047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0CFB">
        <w:rPr>
          <w:b/>
          <w:noProof/>
          <w:sz w:val="24"/>
          <w:lang w:eastAsia="en-GB"/>
        </w:rPr>
        <w:t xml:space="preserve"> </w:t>
      </w:r>
    </w:p>
    <w:p w:rsidR="00B00F6D" w:rsidRDefault="00B00F6D">
      <w:pPr>
        <w:rPr>
          <w:b/>
          <w:sz w:val="24"/>
        </w:rPr>
      </w:pPr>
    </w:p>
    <w:p w:rsidR="00F20CFB" w:rsidRDefault="00F20CFB">
      <w:pPr>
        <w:rPr>
          <w:b/>
          <w:sz w:val="24"/>
        </w:rPr>
      </w:pPr>
    </w:p>
    <w:p w:rsidR="00F20CFB" w:rsidRDefault="00F20CFB">
      <w:pPr>
        <w:rPr>
          <w:b/>
          <w:sz w:val="24"/>
        </w:rPr>
      </w:pPr>
    </w:p>
    <w:p w:rsidR="00F20CFB" w:rsidRDefault="00F20CFB">
      <w:pPr>
        <w:rPr>
          <w:b/>
          <w:sz w:val="24"/>
        </w:rPr>
      </w:pPr>
    </w:p>
    <w:p w:rsidR="00F20CFB" w:rsidRDefault="00F20CFB">
      <w:pPr>
        <w:rPr>
          <w:b/>
          <w:sz w:val="24"/>
        </w:rPr>
      </w:pPr>
    </w:p>
    <w:p w:rsidR="00F20CFB" w:rsidRDefault="0058182A">
      <w:pPr>
        <w:rPr>
          <w:b/>
          <w:sz w:val="24"/>
        </w:rPr>
      </w:pPr>
      <w:r>
        <w:rPr>
          <w:b/>
          <w:noProof/>
          <w:sz w:val="24"/>
          <w:lang w:eastAsia="en-GB"/>
        </w:rPr>
        <w:drawing>
          <wp:anchor distT="0" distB="0" distL="114300" distR="114300" simplePos="0" relativeHeight="251666432" behindDoc="0" locked="0" layoutInCell="1" allowOverlap="1" wp14:anchorId="53D0955A" wp14:editId="03FE82C7">
            <wp:simplePos x="0" y="0"/>
            <wp:positionH relativeFrom="column">
              <wp:posOffset>9115507</wp:posOffset>
            </wp:positionH>
            <wp:positionV relativeFrom="paragraph">
              <wp:posOffset>284480</wp:posOffset>
            </wp:positionV>
            <wp:extent cx="1057275" cy="1072598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worm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725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D2985" w:rsidRDefault="000D2985">
      <w:pPr>
        <w:rPr>
          <w:sz w:val="24"/>
        </w:rPr>
      </w:pPr>
    </w:p>
    <w:p w:rsidR="00F20CFB" w:rsidRDefault="00F20CFB">
      <w:pPr>
        <w:rPr>
          <w:b/>
          <w:sz w:val="24"/>
        </w:rPr>
      </w:pPr>
      <w:r w:rsidRPr="00F20CFB">
        <w:rPr>
          <w:sz w:val="24"/>
        </w:rPr>
        <w:t>My soil feels</w:t>
      </w:r>
      <w:r>
        <w:rPr>
          <w:b/>
          <w:sz w:val="24"/>
        </w:rPr>
        <w:t xml:space="preserve">  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________________________________________________________________________________________________</w:t>
      </w:r>
    </w:p>
    <w:p w:rsidR="009F4571" w:rsidRDefault="009F4571">
      <w:pPr>
        <w:rPr>
          <w:sz w:val="24"/>
        </w:rPr>
      </w:pPr>
    </w:p>
    <w:p w:rsidR="00F20CFB" w:rsidRDefault="00F20CFB">
      <w:pPr>
        <w:rPr>
          <w:b/>
          <w:sz w:val="24"/>
        </w:rPr>
      </w:pPr>
      <w:r w:rsidRPr="00F20CFB">
        <w:rPr>
          <w:sz w:val="24"/>
        </w:rPr>
        <w:t>These are the colours I see</w:t>
      </w:r>
      <w:r>
        <w:rPr>
          <w:b/>
          <w:sz w:val="24"/>
        </w:rPr>
        <w:tab/>
        <w:t>_________________________________________________________________________________________________</w:t>
      </w:r>
    </w:p>
    <w:p w:rsidR="009F4571" w:rsidRPr="009F4571" w:rsidRDefault="0088027A">
      <w:pPr>
        <w:rPr>
          <w:b/>
          <w:sz w:val="28"/>
          <w:szCs w:val="28"/>
        </w:rPr>
      </w:pPr>
      <w:r>
        <w:rPr>
          <w:noProof/>
          <w:color w:val="0000FF"/>
          <w:lang w:eastAsia="en-GB"/>
        </w:rPr>
        <w:lastRenderedPageBreak/>
        <w:drawing>
          <wp:anchor distT="0" distB="0" distL="114300" distR="114300" simplePos="0" relativeHeight="251669504" behindDoc="0" locked="0" layoutInCell="1" allowOverlap="1" wp14:anchorId="7B22FCBB" wp14:editId="08467C1C">
            <wp:simplePos x="0" y="0"/>
            <wp:positionH relativeFrom="column">
              <wp:posOffset>609600</wp:posOffset>
            </wp:positionH>
            <wp:positionV relativeFrom="paragraph">
              <wp:posOffset>248285</wp:posOffset>
            </wp:positionV>
            <wp:extent cx="2295525" cy="3601181"/>
            <wp:effectExtent l="0" t="0" r="0" b="0"/>
            <wp:wrapNone/>
            <wp:docPr id="11" name="Picture 11" descr="Image result for jam jar empty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jam jar empty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3601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4571" w:rsidRPr="009F4571">
        <w:rPr>
          <w:b/>
          <w:sz w:val="28"/>
          <w:szCs w:val="28"/>
        </w:rPr>
        <w:t>What does soil contain?</w:t>
      </w:r>
      <w:r w:rsidR="009F4571" w:rsidRPr="009F4571">
        <w:t xml:space="preserve"> </w:t>
      </w:r>
    </w:p>
    <w:tbl>
      <w:tblPr>
        <w:tblStyle w:val="TableGrid"/>
        <w:tblpPr w:leftFromText="180" w:rightFromText="180" w:vertAnchor="page" w:horzAnchor="margin" w:tblpXSpec="right" w:tblpY="2521"/>
        <w:tblW w:w="0" w:type="auto"/>
        <w:tblLook w:val="04A0" w:firstRow="1" w:lastRow="0" w:firstColumn="1" w:lastColumn="0" w:noHBand="0" w:noVBand="1"/>
      </w:tblPr>
      <w:tblGrid>
        <w:gridCol w:w="9776"/>
      </w:tblGrid>
      <w:tr w:rsidR="0088027A" w:rsidTr="0088027A">
        <w:trPr>
          <w:trHeight w:val="292"/>
        </w:trPr>
        <w:tc>
          <w:tcPr>
            <w:tcW w:w="9776" w:type="dxa"/>
          </w:tcPr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</w:tc>
      </w:tr>
      <w:tr w:rsidR="0088027A" w:rsidTr="0088027A">
        <w:trPr>
          <w:trHeight w:val="305"/>
        </w:trPr>
        <w:tc>
          <w:tcPr>
            <w:tcW w:w="9776" w:type="dxa"/>
          </w:tcPr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</w:tc>
      </w:tr>
      <w:tr w:rsidR="0088027A" w:rsidTr="0088027A">
        <w:trPr>
          <w:trHeight w:val="292"/>
        </w:trPr>
        <w:tc>
          <w:tcPr>
            <w:tcW w:w="9776" w:type="dxa"/>
          </w:tcPr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</w:tc>
      </w:tr>
      <w:tr w:rsidR="0088027A" w:rsidTr="0088027A">
        <w:trPr>
          <w:trHeight w:val="305"/>
        </w:trPr>
        <w:tc>
          <w:tcPr>
            <w:tcW w:w="9776" w:type="dxa"/>
          </w:tcPr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</w:tc>
      </w:tr>
      <w:tr w:rsidR="0088027A" w:rsidTr="0088027A">
        <w:trPr>
          <w:trHeight w:val="292"/>
        </w:trPr>
        <w:tc>
          <w:tcPr>
            <w:tcW w:w="9776" w:type="dxa"/>
          </w:tcPr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</w:tc>
      </w:tr>
      <w:tr w:rsidR="0088027A" w:rsidTr="0088027A">
        <w:trPr>
          <w:trHeight w:val="292"/>
        </w:trPr>
        <w:tc>
          <w:tcPr>
            <w:tcW w:w="9776" w:type="dxa"/>
          </w:tcPr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</w:tc>
      </w:tr>
      <w:tr w:rsidR="0088027A" w:rsidTr="0088027A">
        <w:trPr>
          <w:trHeight w:val="292"/>
        </w:trPr>
        <w:tc>
          <w:tcPr>
            <w:tcW w:w="9776" w:type="dxa"/>
          </w:tcPr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  <w:p w:rsidR="0088027A" w:rsidRDefault="0088027A" w:rsidP="0088027A">
            <w:pPr>
              <w:rPr>
                <w:b/>
                <w:sz w:val="28"/>
                <w:szCs w:val="28"/>
              </w:rPr>
            </w:pPr>
          </w:p>
        </w:tc>
      </w:tr>
    </w:tbl>
    <w:p w:rsidR="009F4571" w:rsidRDefault="009F4571">
      <w:pPr>
        <w:rPr>
          <w:b/>
          <w:sz w:val="28"/>
          <w:szCs w:val="28"/>
        </w:rPr>
      </w:pPr>
    </w:p>
    <w:p w:rsidR="0088027A" w:rsidRDefault="0088027A">
      <w:pPr>
        <w:rPr>
          <w:b/>
          <w:sz w:val="28"/>
          <w:szCs w:val="28"/>
        </w:rPr>
      </w:pPr>
    </w:p>
    <w:p w:rsidR="0088027A" w:rsidRDefault="0088027A">
      <w:pPr>
        <w:rPr>
          <w:b/>
          <w:sz w:val="28"/>
          <w:szCs w:val="28"/>
        </w:rPr>
      </w:pPr>
    </w:p>
    <w:p w:rsidR="0088027A" w:rsidRDefault="0088027A">
      <w:pPr>
        <w:rPr>
          <w:b/>
          <w:sz w:val="28"/>
          <w:szCs w:val="28"/>
        </w:rPr>
      </w:pPr>
    </w:p>
    <w:p w:rsidR="0088027A" w:rsidRDefault="0088027A">
      <w:pPr>
        <w:rPr>
          <w:b/>
          <w:sz w:val="28"/>
          <w:szCs w:val="28"/>
        </w:rPr>
      </w:pPr>
    </w:p>
    <w:p w:rsidR="0088027A" w:rsidRDefault="0088027A">
      <w:pPr>
        <w:rPr>
          <w:b/>
          <w:sz w:val="28"/>
          <w:szCs w:val="28"/>
        </w:rPr>
      </w:pPr>
    </w:p>
    <w:p w:rsidR="0088027A" w:rsidRDefault="0088027A">
      <w:pPr>
        <w:rPr>
          <w:b/>
          <w:sz w:val="28"/>
          <w:szCs w:val="28"/>
        </w:rPr>
      </w:pPr>
    </w:p>
    <w:p w:rsidR="0088027A" w:rsidRDefault="0088027A">
      <w:pPr>
        <w:rPr>
          <w:b/>
          <w:sz w:val="28"/>
          <w:szCs w:val="28"/>
        </w:rPr>
      </w:pPr>
    </w:p>
    <w:p w:rsidR="0088027A" w:rsidRDefault="0088027A">
      <w:pPr>
        <w:rPr>
          <w:b/>
          <w:sz w:val="28"/>
          <w:szCs w:val="28"/>
        </w:rPr>
      </w:pPr>
    </w:p>
    <w:p w:rsidR="0088027A" w:rsidRDefault="0088027A">
      <w:pPr>
        <w:rPr>
          <w:b/>
          <w:sz w:val="28"/>
          <w:szCs w:val="28"/>
        </w:rPr>
      </w:pPr>
    </w:p>
    <w:p w:rsidR="0088027A" w:rsidRDefault="0088027A">
      <w:pPr>
        <w:rPr>
          <w:b/>
          <w:sz w:val="28"/>
          <w:szCs w:val="28"/>
        </w:rPr>
      </w:pPr>
    </w:p>
    <w:p w:rsidR="0088027A" w:rsidRDefault="0088027A">
      <w:pPr>
        <w:rPr>
          <w:b/>
          <w:sz w:val="28"/>
          <w:szCs w:val="28"/>
        </w:rPr>
      </w:pPr>
      <w:r w:rsidRPr="00EF538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08FA8348" wp14:editId="0D8B068D">
                <wp:simplePos x="0" y="0"/>
                <wp:positionH relativeFrom="column">
                  <wp:posOffset>-85725</wp:posOffset>
                </wp:positionH>
                <wp:positionV relativeFrom="paragraph">
                  <wp:posOffset>95250</wp:posOffset>
                </wp:positionV>
                <wp:extent cx="9896475" cy="1476375"/>
                <wp:effectExtent l="0" t="0" r="28575" b="2857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96475" cy="14763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8027A" w:rsidRPr="00321A54" w:rsidRDefault="0088027A" w:rsidP="0088027A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Teacher’s Guides and Further Learning</w:t>
                            </w:r>
                          </w:p>
                          <w:p w:rsidR="0088027A" w:rsidRPr="0088027A" w:rsidRDefault="0088027A" w:rsidP="008802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</w:rPr>
                            </w:pPr>
                            <w:r w:rsidRPr="0088027A">
                              <w:rPr>
                                <w:b/>
                              </w:rPr>
                              <w:t>A Teachers Guide 8</w:t>
                            </w:r>
                            <w:r w:rsidRPr="0088027A">
                              <w:t xml:space="preserve"> – </w:t>
                            </w:r>
                            <w:r w:rsidRPr="0088027A">
                              <w:rPr>
                                <w:i/>
                              </w:rPr>
                              <w:t>A Teachers Guide to Rocks and Soils</w:t>
                            </w:r>
                            <w:r w:rsidRPr="0088027A">
                              <w:rPr>
                                <w:b/>
                              </w:rPr>
                              <w:tab/>
                            </w:r>
                            <w:r w:rsidR="002408CA">
                              <w:rPr>
                                <w:b/>
                              </w:rPr>
                              <w:tab/>
                            </w:r>
                            <w:r w:rsidR="002408CA">
                              <w:rPr>
                                <w:b/>
                              </w:rPr>
                              <w:tab/>
                            </w:r>
                            <w:r w:rsidR="002408CA">
                              <w:rPr>
                                <w:b/>
                              </w:rPr>
                              <w:tab/>
                            </w:r>
                            <w:r w:rsidR="002408CA" w:rsidRPr="002408CA">
                              <w:rPr>
                                <w:rFonts w:ascii="Calibri" w:eastAsia="Times New Roman" w:hAnsi="Calibri" w:cs="Times New Roman"/>
                                <w:b/>
                                <w:szCs w:val="24"/>
                                <w:lang w:eastAsia="en-GB"/>
                              </w:rPr>
                              <w:t>Rocks and Soils</w:t>
                            </w:r>
                            <w:r w:rsidR="002408CA"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  <w:t xml:space="preserve"> – </w:t>
                            </w:r>
                            <w:r w:rsidR="002408CA" w:rsidRPr="002408CA">
                              <w:rPr>
                                <w:rFonts w:ascii="Calibri" w:eastAsia="Times New Roman" w:hAnsi="Calibri" w:cs="Times New Roman"/>
                                <w:i/>
                                <w:szCs w:val="24"/>
                                <w:lang w:eastAsia="en-GB"/>
                              </w:rPr>
                              <w:t>Rocks quiz 036</w:t>
                            </w:r>
                            <w:r w:rsidR="002408CA"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88027A">
                              <w:rPr>
                                <w:b/>
                              </w:rPr>
                              <w:tab/>
                            </w:r>
                            <w:r w:rsidRPr="0088027A">
                              <w:rPr>
                                <w:b/>
                              </w:rPr>
                              <w:tab/>
                            </w:r>
                          </w:p>
                          <w:p w:rsidR="0088027A" w:rsidRPr="0088027A" w:rsidRDefault="0088027A" w:rsidP="008802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</w:rPr>
                            </w:pPr>
                            <w:r w:rsidRPr="0088027A">
                              <w:rPr>
                                <w:b/>
                              </w:rPr>
                              <w:t>A Teachers Guide 9</w:t>
                            </w:r>
                            <w:r w:rsidRPr="0088027A">
                              <w:t xml:space="preserve"> – </w:t>
                            </w:r>
                            <w:r w:rsidRPr="0088027A">
                              <w:rPr>
                                <w:i/>
                              </w:rPr>
                              <w:t>A Teachers Guide to soil</w:t>
                            </w:r>
                            <w:r w:rsidRPr="0088027A">
                              <w:tab/>
                            </w:r>
                            <w:r w:rsidR="002408CA">
                              <w:tab/>
                            </w:r>
                            <w:r w:rsidR="002408CA">
                              <w:tab/>
                            </w:r>
                            <w:r w:rsidR="002408CA">
                              <w:tab/>
                            </w:r>
                            <w:r w:rsidR="002408CA">
                              <w:tab/>
                            </w:r>
                            <w:r w:rsidR="002408CA" w:rsidRPr="00C531F8">
                              <w:rPr>
                                <w:rFonts w:ascii="Calibri" w:eastAsia="Times New Roman" w:hAnsi="Calibri" w:cs="Times New Roman"/>
                                <w:b/>
                                <w:szCs w:val="24"/>
                                <w:lang w:eastAsia="en-GB"/>
                              </w:rPr>
                              <w:t>Rocks and Soils</w:t>
                            </w:r>
                            <w:r w:rsidR="002408CA"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  <w:t xml:space="preserve"> – </w:t>
                            </w:r>
                            <w:r w:rsidR="002408CA" w:rsidRPr="00C531F8">
                              <w:rPr>
                                <w:rFonts w:ascii="Calibri" w:eastAsia="Times New Roman" w:hAnsi="Calibri" w:cs="Times New Roman"/>
                                <w:i/>
                                <w:szCs w:val="24"/>
                                <w:lang w:eastAsia="en-GB"/>
                              </w:rPr>
                              <w:t>Rocks and Soils fact file 037</w:t>
                            </w:r>
                          </w:p>
                          <w:p w:rsidR="0088027A" w:rsidRPr="0088027A" w:rsidRDefault="0088027A" w:rsidP="008802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</w:rPr>
                            </w:pPr>
                            <w:r w:rsidRPr="0088027A">
                              <w:rPr>
                                <w:rFonts w:ascii="Calibri" w:hAnsi="Calibri"/>
                                <w:b/>
                              </w:rPr>
                              <w:t>A Teachers Guide 10</w:t>
                            </w:r>
                            <w:r w:rsidRPr="0088027A">
                              <w:rPr>
                                <w:rFonts w:ascii="Calibri" w:hAnsi="Calibri"/>
                              </w:rPr>
                              <w:t xml:space="preserve"> – </w:t>
                            </w:r>
                            <w:r w:rsidRPr="0088027A">
                              <w:rPr>
                                <w:rFonts w:ascii="Calibri" w:hAnsi="Calibri"/>
                                <w:i/>
                              </w:rPr>
                              <w:t>A Teachers Guide to the soil experiment</w:t>
                            </w:r>
                            <w:r w:rsidR="002408CA">
                              <w:rPr>
                                <w:rFonts w:ascii="Calibri" w:hAnsi="Calibri"/>
                                <w:i/>
                              </w:rPr>
                              <w:tab/>
                            </w:r>
                            <w:r w:rsidR="002408CA">
                              <w:rPr>
                                <w:rFonts w:ascii="Calibri" w:hAnsi="Calibri"/>
                                <w:i/>
                              </w:rPr>
                              <w:tab/>
                            </w:r>
                            <w:r w:rsidR="002408CA">
                              <w:rPr>
                                <w:rFonts w:ascii="Calibri" w:hAnsi="Calibri"/>
                                <w:i/>
                              </w:rPr>
                              <w:tab/>
                            </w:r>
                            <w:r w:rsidR="002408CA" w:rsidRPr="00C531F8">
                              <w:rPr>
                                <w:rFonts w:ascii="Calibri" w:eastAsia="Times New Roman" w:hAnsi="Calibri" w:cs="Times New Roman"/>
                                <w:b/>
                                <w:szCs w:val="24"/>
                                <w:lang w:eastAsia="en-GB"/>
                              </w:rPr>
                              <w:t>Rocks and Soils</w:t>
                            </w:r>
                            <w:r w:rsidR="002408CA"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  <w:t xml:space="preserve"> – </w:t>
                            </w:r>
                            <w:r w:rsidR="002408CA" w:rsidRPr="00C531F8">
                              <w:rPr>
                                <w:rFonts w:ascii="Calibri" w:eastAsia="Times New Roman" w:hAnsi="Calibri" w:cs="Times New Roman"/>
                                <w:i/>
                                <w:szCs w:val="24"/>
                                <w:lang w:eastAsia="en-GB"/>
                              </w:rPr>
                              <w:t>Soils Quiz 038</w:t>
                            </w:r>
                            <w:r w:rsidR="002408CA"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 w:rsidRPr="0088027A">
                              <w:tab/>
                            </w:r>
                            <w:r w:rsidRPr="0088027A">
                              <w:tab/>
                            </w:r>
                            <w:r w:rsidRPr="0088027A">
                              <w:tab/>
                            </w:r>
                          </w:p>
                          <w:p w:rsidR="0088027A" w:rsidRPr="0088027A" w:rsidRDefault="0088027A" w:rsidP="0088027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</w:rPr>
                            </w:pPr>
                            <w:r w:rsidRPr="0088027A">
                              <w:rPr>
                                <w:b/>
                              </w:rPr>
                              <w:t>A Teachers Guide 11</w:t>
                            </w:r>
                            <w:r w:rsidRPr="0088027A">
                              <w:t xml:space="preserve"> – </w:t>
                            </w:r>
                            <w:r w:rsidRPr="0088027A">
                              <w:rPr>
                                <w:i/>
                              </w:rPr>
                              <w:t>A Teachers Guide to the Rock Cycle</w:t>
                            </w:r>
                            <w:r w:rsidR="002408CA">
                              <w:rPr>
                                <w:i/>
                              </w:rPr>
                              <w:tab/>
                            </w:r>
                            <w:r w:rsidR="002408CA">
                              <w:rPr>
                                <w:i/>
                              </w:rPr>
                              <w:tab/>
                            </w:r>
                            <w:r w:rsidR="002408CA">
                              <w:rPr>
                                <w:i/>
                              </w:rPr>
                              <w:tab/>
                            </w:r>
                            <w:r w:rsidR="002408CA">
                              <w:rPr>
                                <w:i/>
                              </w:rPr>
                              <w:tab/>
                            </w:r>
                            <w:r w:rsidR="002408CA" w:rsidRPr="00C531F8">
                              <w:rPr>
                                <w:rFonts w:ascii="Calibri" w:eastAsia="Times New Roman" w:hAnsi="Calibri" w:cs="Times New Roman"/>
                                <w:b/>
                                <w:szCs w:val="24"/>
                                <w:lang w:eastAsia="en-GB"/>
                              </w:rPr>
                              <w:t>Rocks and Soils</w:t>
                            </w:r>
                            <w:r w:rsidR="002408CA"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  <w:t xml:space="preserve"> – </w:t>
                            </w:r>
                            <w:r w:rsidR="002408CA" w:rsidRPr="00C531F8">
                              <w:rPr>
                                <w:rFonts w:ascii="Calibri" w:eastAsia="Times New Roman" w:hAnsi="Calibri" w:cs="Times New Roman"/>
                                <w:i/>
                                <w:szCs w:val="24"/>
                                <w:lang w:eastAsia="en-GB"/>
                              </w:rPr>
                              <w:t>Observing and describing soil 039</w:t>
                            </w:r>
                          </w:p>
                          <w:p w:rsidR="002408CA" w:rsidRDefault="0088027A" w:rsidP="00B151D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</w:pPr>
                            <w:r w:rsidRPr="0088027A">
                              <w:rPr>
                                <w:b/>
                              </w:rPr>
                              <w:t>A Teachers Guide 12</w:t>
                            </w:r>
                            <w:r w:rsidRPr="0088027A">
                              <w:t xml:space="preserve"> – </w:t>
                            </w:r>
                            <w:r w:rsidRPr="0088027A">
                              <w:rPr>
                                <w:i/>
                              </w:rPr>
                              <w:t>Rocks and Soils Glossary</w:t>
                            </w:r>
                            <w:r w:rsidR="002408CA">
                              <w:rPr>
                                <w:i/>
                              </w:rPr>
                              <w:tab/>
                            </w:r>
                            <w:r w:rsidR="002408CA">
                              <w:rPr>
                                <w:i/>
                              </w:rPr>
                              <w:tab/>
                            </w:r>
                            <w:r w:rsidR="002408CA">
                              <w:rPr>
                                <w:i/>
                              </w:rPr>
                              <w:tab/>
                            </w:r>
                            <w:r w:rsidR="002408CA">
                              <w:rPr>
                                <w:i/>
                              </w:rPr>
                              <w:tab/>
                            </w:r>
                            <w:r w:rsidR="002408CA">
                              <w:rPr>
                                <w:i/>
                              </w:rPr>
                              <w:tab/>
                            </w:r>
                            <w:r w:rsidR="002408CA" w:rsidRPr="00C531F8">
                              <w:rPr>
                                <w:rFonts w:ascii="Calibri" w:eastAsia="Times New Roman" w:hAnsi="Calibri" w:cs="Times New Roman"/>
                                <w:b/>
                                <w:szCs w:val="24"/>
                                <w:lang w:eastAsia="en-GB"/>
                              </w:rPr>
                              <w:t>Rocks and Soils</w:t>
                            </w:r>
                            <w:r w:rsidR="002408CA" w:rsidRPr="00C531F8"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  <w:t xml:space="preserve"> – </w:t>
                            </w:r>
                            <w:r w:rsidR="002408CA" w:rsidRPr="00C531F8">
                              <w:rPr>
                                <w:rFonts w:ascii="Calibri" w:eastAsia="Times New Roman" w:hAnsi="Calibri" w:cs="Times New Roman"/>
                                <w:i/>
                                <w:szCs w:val="24"/>
                                <w:lang w:eastAsia="en-GB"/>
                              </w:rPr>
                              <w:t>The Rock Cycle 040</w:t>
                            </w:r>
                          </w:p>
                          <w:p w:rsidR="0088027A" w:rsidRPr="0088027A" w:rsidRDefault="002408CA" w:rsidP="002408CA">
                            <w:pPr>
                              <w:pStyle w:val="ListParagraph"/>
                              <w:ind w:left="36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bookmarkStart w:id="0" w:name="_GoBack"/>
                            <w:bookmarkEnd w:id="0"/>
                          </w:p>
                          <w:p w:rsidR="0088027A" w:rsidRPr="00735FEA" w:rsidRDefault="0088027A" w:rsidP="0088027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FA8348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7" type="#_x0000_t202" style="position:absolute;margin-left:-6.75pt;margin-top:7.5pt;width:779.25pt;height:116.2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" filled="f">
                <v:textbox>
                  <w:txbxContent>
                    <w:p w:rsidR="0088027A" w:rsidRPr="00321A54" w:rsidRDefault="0088027A" w:rsidP="0088027A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Teacher’s Guides and Further Learning</w:t>
                      </w:r>
                    </w:p>
                    <w:p w:rsidR="0088027A" w:rsidRPr="0088027A" w:rsidRDefault="0088027A" w:rsidP="008802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</w:rPr>
                      </w:pPr>
                      <w:r w:rsidRPr="0088027A">
                        <w:rPr>
                          <w:b/>
                        </w:rPr>
                        <w:t>A Teachers Guide 8</w:t>
                      </w:r>
                      <w:r w:rsidRPr="0088027A">
                        <w:t xml:space="preserve"> – </w:t>
                      </w:r>
                      <w:r w:rsidRPr="0088027A">
                        <w:rPr>
                          <w:i/>
                        </w:rPr>
                        <w:t>A Teachers Guide to Rocks and Soils</w:t>
                      </w:r>
                      <w:r w:rsidRPr="0088027A">
                        <w:rPr>
                          <w:b/>
                        </w:rPr>
                        <w:tab/>
                      </w:r>
                      <w:r w:rsidR="002408CA">
                        <w:rPr>
                          <w:b/>
                        </w:rPr>
                        <w:tab/>
                      </w:r>
                      <w:r w:rsidR="002408CA">
                        <w:rPr>
                          <w:b/>
                        </w:rPr>
                        <w:tab/>
                      </w:r>
                      <w:r w:rsidR="002408CA">
                        <w:rPr>
                          <w:b/>
                        </w:rPr>
                        <w:tab/>
                      </w:r>
                      <w:r w:rsidR="002408CA" w:rsidRPr="002408CA">
                        <w:rPr>
                          <w:rFonts w:ascii="Calibri" w:eastAsia="Times New Roman" w:hAnsi="Calibri" w:cs="Times New Roman"/>
                          <w:b/>
                          <w:szCs w:val="24"/>
                          <w:lang w:eastAsia="en-GB"/>
                        </w:rPr>
                        <w:t>Rocks and Soils</w:t>
                      </w:r>
                      <w:r w:rsidR="002408CA"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  <w:t xml:space="preserve"> – </w:t>
                      </w:r>
                      <w:r w:rsidR="002408CA" w:rsidRPr="002408CA">
                        <w:rPr>
                          <w:rFonts w:ascii="Calibri" w:eastAsia="Times New Roman" w:hAnsi="Calibri" w:cs="Times New Roman"/>
                          <w:i/>
                          <w:szCs w:val="24"/>
                          <w:lang w:eastAsia="en-GB"/>
                        </w:rPr>
                        <w:t>Rocks quiz 036</w:t>
                      </w:r>
                      <w:r w:rsidR="002408CA"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 w:rsidRPr="0088027A">
                        <w:rPr>
                          <w:b/>
                        </w:rPr>
                        <w:tab/>
                      </w:r>
                      <w:r w:rsidRPr="0088027A">
                        <w:rPr>
                          <w:b/>
                        </w:rPr>
                        <w:tab/>
                      </w:r>
                    </w:p>
                    <w:p w:rsidR="0088027A" w:rsidRPr="0088027A" w:rsidRDefault="0088027A" w:rsidP="008802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</w:rPr>
                      </w:pPr>
                      <w:r w:rsidRPr="0088027A">
                        <w:rPr>
                          <w:b/>
                        </w:rPr>
                        <w:t>A Teachers Guide 9</w:t>
                      </w:r>
                      <w:r w:rsidRPr="0088027A">
                        <w:t xml:space="preserve"> – </w:t>
                      </w:r>
                      <w:r w:rsidRPr="0088027A">
                        <w:rPr>
                          <w:i/>
                        </w:rPr>
                        <w:t>A Teachers Guide to soil</w:t>
                      </w:r>
                      <w:r w:rsidRPr="0088027A">
                        <w:tab/>
                      </w:r>
                      <w:r w:rsidR="002408CA">
                        <w:tab/>
                      </w:r>
                      <w:r w:rsidR="002408CA">
                        <w:tab/>
                      </w:r>
                      <w:r w:rsidR="002408CA">
                        <w:tab/>
                      </w:r>
                      <w:r w:rsidR="002408CA">
                        <w:tab/>
                      </w:r>
                      <w:r w:rsidR="002408CA" w:rsidRPr="00C531F8">
                        <w:rPr>
                          <w:rFonts w:ascii="Calibri" w:eastAsia="Times New Roman" w:hAnsi="Calibri" w:cs="Times New Roman"/>
                          <w:b/>
                          <w:szCs w:val="24"/>
                          <w:lang w:eastAsia="en-GB"/>
                        </w:rPr>
                        <w:t>Rocks and Soils</w:t>
                      </w:r>
                      <w:r w:rsidR="002408CA"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  <w:t xml:space="preserve"> – </w:t>
                      </w:r>
                      <w:r w:rsidR="002408CA" w:rsidRPr="00C531F8">
                        <w:rPr>
                          <w:rFonts w:ascii="Calibri" w:eastAsia="Times New Roman" w:hAnsi="Calibri" w:cs="Times New Roman"/>
                          <w:i/>
                          <w:szCs w:val="24"/>
                          <w:lang w:eastAsia="en-GB"/>
                        </w:rPr>
                        <w:t>Rocks and Soils fact file 037</w:t>
                      </w:r>
                    </w:p>
                    <w:p w:rsidR="0088027A" w:rsidRPr="0088027A" w:rsidRDefault="0088027A" w:rsidP="008802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</w:rPr>
                      </w:pPr>
                      <w:r w:rsidRPr="0088027A">
                        <w:rPr>
                          <w:rFonts w:ascii="Calibri" w:hAnsi="Calibri"/>
                          <w:b/>
                        </w:rPr>
                        <w:t>A Teachers Guide 10</w:t>
                      </w:r>
                      <w:r w:rsidRPr="0088027A">
                        <w:rPr>
                          <w:rFonts w:ascii="Calibri" w:hAnsi="Calibri"/>
                        </w:rPr>
                        <w:t xml:space="preserve"> – </w:t>
                      </w:r>
                      <w:r w:rsidRPr="0088027A">
                        <w:rPr>
                          <w:rFonts w:ascii="Calibri" w:hAnsi="Calibri"/>
                          <w:i/>
                        </w:rPr>
                        <w:t>A Teachers Guide to the soil experiment</w:t>
                      </w:r>
                      <w:r w:rsidR="002408CA">
                        <w:rPr>
                          <w:rFonts w:ascii="Calibri" w:hAnsi="Calibri"/>
                          <w:i/>
                        </w:rPr>
                        <w:tab/>
                      </w:r>
                      <w:r w:rsidR="002408CA">
                        <w:rPr>
                          <w:rFonts w:ascii="Calibri" w:hAnsi="Calibri"/>
                          <w:i/>
                        </w:rPr>
                        <w:tab/>
                      </w:r>
                      <w:r w:rsidR="002408CA">
                        <w:rPr>
                          <w:rFonts w:ascii="Calibri" w:hAnsi="Calibri"/>
                          <w:i/>
                        </w:rPr>
                        <w:tab/>
                      </w:r>
                      <w:r w:rsidR="002408CA" w:rsidRPr="00C531F8">
                        <w:rPr>
                          <w:rFonts w:ascii="Calibri" w:eastAsia="Times New Roman" w:hAnsi="Calibri" w:cs="Times New Roman"/>
                          <w:b/>
                          <w:szCs w:val="24"/>
                          <w:lang w:eastAsia="en-GB"/>
                        </w:rPr>
                        <w:t>Rocks and Soils</w:t>
                      </w:r>
                      <w:r w:rsidR="002408CA"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  <w:t xml:space="preserve"> – </w:t>
                      </w:r>
                      <w:r w:rsidR="002408CA" w:rsidRPr="00C531F8">
                        <w:rPr>
                          <w:rFonts w:ascii="Calibri" w:eastAsia="Times New Roman" w:hAnsi="Calibri" w:cs="Times New Roman"/>
                          <w:i/>
                          <w:szCs w:val="24"/>
                          <w:lang w:eastAsia="en-GB"/>
                        </w:rPr>
                        <w:t>Soils Quiz 038</w:t>
                      </w:r>
                      <w:r w:rsidR="002408CA"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  <w:tab/>
                      </w:r>
                      <w:r w:rsidRPr="0088027A">
                        <w:tab/>
                      </w:r>
                      <w:r w:rsidRPr="0088027A">
                        <w:tab/>
                      </w:r>
                      <w:r w:rsidRPr="0088027A">
                        <w:tab/>
                      </w:r>
                    </w:p>
                    <w:p w:rsidR="0088027A" w:rsidRPr="0088027A" w:rsidRDefault="0088027A" w:rsidP="0088027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</w:rPr>
                      </w:pPr>
                      <w:r w:rsidRPr="0088027A">
                        <w:rPr>
                          <w:b/>
                        </w:rPr>
                        <w:t>A Teachers Guide 11</w:t>
                      </w:r>
                      <w:r w:rsidRPr="0088027A">
                        <w:t xml:space="preserve"> – </w:t>
                      </w:r>
                      <w:r w:rsidRPr="0088027A">
                        <w:rPr>
                          <w:i/>
                        </w:rPr>
                        <w:t>A Teachers Guide to the Rock Cycle</w:t>
                      </w:r>
                      <w:r w:rsidR="002408CA">
                        <w:rPr>
                          <w:i/>
                        </w:rPr>
                        <w:tab/>
                      </w:r>
                      <w:r w:rsidR="002408CA">
                        <w:rPr>
                          <w:i/>
                        </w:rPr>
                        <w:tab/>
                      </w:r>
                      <w:r w:rsidR="002408CA">
                        <w:rPr>
                          <w:i/>
                        </w:rPr>
                        <w:tab/>
                      </w:r>
                      <w:r w:rsidR="002408CA">
                        <w:rPr>
                          <w:i/>
                        </w:rPr>
                        <w:tab/>
                      </w:r>
                      <w:r w:rsidR="002408CA" w:rsidRPr="00C531F8">
                        <w:rPr>
                          <w:rFonts w:ascii="Calibri" w:eastAsia="Times New Roman" w:hAnsi="Calibri" w:cs="Times New Roman"/>
                          <w:b/>
                          <w:szCs w:val="24"/>
                          <w:lang w:eastAsia="en-GB"/>
                        </w:rPr>
                        <w:t>Rocks and Soils</w:t>
                      </w:r>
                      <w:r w:rsidR="002408CA"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  <w:t xml:space="preserve"> – </w:t>
                      </w:r>
                      <w:r w:rsidR="002408CA" w:rsidRPr="00C531F8">
                        <w:rPr>
                          <w:rFonts w:ascii="Calibri" w:eastAsia="Times New Roman" w:hAnsi="Calibri" w:cs="Times New Roman"/>
                          <w:i/>
                          <w:szCs w:val="24"/>
                          <w:lang w:eastAsia="en-GB"/>
                        </w:rPr>
                        <w:t>Observing and describing soil 039</w:t>
                      </w:r>
                    </w:p>
                    <w:p w:rsidR="002408CA" w:rsidRDefault="0088027A" w:rsidP="00B151D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</w:pPr>
                      <w:r w:rsidRPr="0088027A">
                        <w:rPr>
                          <w:b/>
                        </w:rPr>
                        <w:t>A Teachers Guide 12</w:t>
                      </w:r>
                      <w:r w:rsidRPr="0088027A">
                        <w:t xml:space="preserve"> – </w:t>
                      </w:r>
                      <w:r w:rsidRPr="0088027A">
                        <w:rPr>
                          <w:i/>
                        </w:rPr>
                        <w:t>Rocks and Soils Glossary</w:t>
                      </w:r>
                      <w:r w:rsidR="002408CA">
                        <w:rPr>
                          <w:i/>
                        </w:rPr>
                        <w:tab/>
                      </w:r>
                      <w:r w:rsidR="002408CA">
                        <w:rPr>
                          <w:i/>
                        </w:rPr>
                        <w:tab/>
                      </w:r>
                      <w:r w:rsidR="002408CA">
                        <w:rPr>
                          <w:i/>
                        </w:rPr>
                        <w:tab/>
                      </w:r>
                      <w:r w:rsidR="002408CA">
                        <w:rPr>
                          <w:i/>
                        </w:rPr>
                        <w:tab/>
                      </w:r>
                      <w:r w:rsidR="002408CA">
                        <w:rPr>
                          <w:i/>
                        </w:rPr>
                        <w:tab/>
                      </w:r>
                      <w:r w:rsidR="002408CA" w:rsidRPr="00C531F8">
                        <w:rPr>
                          <w:rFonts w:ascii="Calibri" w:eastAsia="Times New Roman" w:hAnsi="Calibri" w:cs="Times New Roman"/>
                          <w:b/>
                          <w:szCs w:val="24"/>
                          <w:lang w:eastAsia="en-GB"/>
                        </w:rPr>
                        <w:t>Rocks and Soils</w:t>
                      </w:r>
                      <w:r w:rsidR="002408CA" w:rsidRPr="00C531F8"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  <w:t xml:space="preserve"> – </w:t>
                      </w:r>
                      <w:r w:rsidR="002408CA" w:rsidRPr="00C531F8">
                        <w:rPr>
                          <w:rFonts w:ascii="Calibri" w:eastAsia="Times New Roman" w:hAnsi="Calibri" w:cs="Times New Roman"/>
                          <w:i/>
                          <w:szCs w:val="24"/>
                          <w:lang w:eastAsia="en-GB"/>
                        </w:rPr>
                        <w:t>The Rock Cycle 040</w:t>
                      </w:r>
                    </w:p>
                    <w:p w:rsidR="0088027A" w:rsidRPr="0088027A" w:rsidRDefault="002408CA" w:rsidP="002408CA">
                      <w:pPr>
                        <w:pStyle w:val="ListParagraph"/>
                        <w:ind w:left="36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bookmarkStart w:id="1" w:name="_GoBack"/>
                      <w:bookmarkEnd w:id="1"/>
                    </w:p>
                    <w:p w:rsidR="0088027A" w:rsidRPr="00735FEA" w:rsidRDefault="0088027A" w:rsidP="0088027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8027A" w:rsidRPr="009F4571" w:rsidRDefault="0088027A">
      <w:pPr>
        <w:rPr>
          <w:b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72576" behindDoc="0" locked="0" layoutInCell="1" allowOverlap="1" wp14:anchorId="6F7E4CA4" wp14:editId="5B4F2B95">
            <wp:simplePos x="0" y="0"/>
            <wp:positionH relativeFrom="column">
              <wp:posOffset>8934450</wp:posOffset>
            </wp:positionH>
            <wp:positionV relativeFrom="paragraph">
              <wp:posOffset>64135</wp:posOffset>
            </wp:positionV>
            <wp:extent cx="609600" cy="741680"/>
            <wp:effectExtent l="0" t="0" r="0" b="1270"/>
            <wp:wrapNone/>
            <wp:docPr id="16" name="Picture 16" descr="Detectiv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Detective 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88027A" w:rsidRPr="009F4571" w:rsidSect="00F046CD">
      <w:headerReference w:type="default" r:id="rId15"/>
      <w:footerReference w:type="default" r:id="rId1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3206" w:rsidRDefault="00453206" w:rsidP="008F50EE">
      <w:pPr>
        <w:spacing w:after="0" w:line="240" w:lineRule="auto"/>
      </w:pPr>
      <w:r>
        <w:separator/>
      </w:r>
    </w:p>
  </w:endnote>
  <w:endnote w:type="continuationSeparator" w:id="0">
    <w:p w:rsidR="00453206" w:rsidRDefault="00453206" w:rsidP="008F5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3206" w:rsidRDefault="00453206">
    <w:pPr>
      <w:pStyle w:val="Footer"/>
    </w:pPr>
    <w:r w:rsidRPr="00AB455E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7BB089D2" wp14:editId="3EA443DC">
          <wp:simplePos x="0" y="0"/>
          <wp:positionH relativeFrom="column">
            <wp:posOffset>9439275</wp:posOffset>
          </wp:positionH>
          <wp:positionV relativeFrom="paragraph">
            <wp:posOffset>-57785</wp:posOffset>
          </wp:positionV>
          <wp:extent cx="634944" cy="733425"/>
          <wp:effectExtent l="0" t="0" r="0" b="0"/>
          <wp:wrapNone/>
          <wp:docPr id="3" name="Picture 3" descr="Image result for soil clipart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Image result for soil clipart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944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© Original resource copyright Hamilton Trust, who give permission for it to be adapted by individual users</w:t>
    </w:r>
  </w:p>
  <w:p w:rsidR="00453206" w:rsidRDefault="0045320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3206" w:rsidRDefault="00453206" w:rsidP="008F50EE">
      <w:pPr>
        <w:spacing w:after="0" w:line="240" w:lineRule="auto"/>
      </w:pPr>
      <w:r>
        <w:separator/>
      </w:r>
    </w:p>
  </w:footnote>
  <w:footnote w:type="continuationSeparator" w:id="0">
    <w:p w:rsidR="00453206" w:rsidRDefault="00453206" w:rsidP="008F50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3206" w:rsidRPr="00847268" w:rsidRDefault="00453206" w:rsidP="008F50EE">
    <w:pPr>
      <w:pStyle w:val="Header"/>
      <w:rPr>
        <w:rFonts w:ascii="Calibri" w:hAnsi="Calibri"/>
        <w:i/>
      </w:rPr>
    </w:pPr>
    <w:r>
      <w:rPr>
        <w:rFonts w:ascii="Calibri" w:hAnsi="Calibri"/>
        <w:i/>
        <w:noProof/>
        <w:lang w:eastAsia="en-GB"/>
      </w:rPr>
      <w:drawing>
        <wp:anchor distT="0" distB="0" distL="114300" distR="114300" simplePos="0" relativeHeight="251659264" behindDoc="0" locked="0" layoutInCell="1" allowOverlap="1" wp14:anchorId="26E93B34" wp14:editId="5C910CC3">
          <wp:simplePos x="0" y="0"/>
          <wp:positionH relativeFrom="column">
            <wp:posOffset>9258300</wp:posOffset>
          </wp:positionH>
          <wp:positionV relativeFrom="paragraph">
            <wp:posOffset>-237490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i/>
      </w:rPr>
      <w:t xml:space="preserve">Rocks and Soils </w:t>
    </w:r>
    <w:r w:rsidRPr="00847268">
      <w:rPr>
        <w:rFonts w:ascii="Calibri" w:hAnsi="Calibri"/>
        <w:i/>
      </w:rPr>
      <w:t>Wor</w:t>
    </w:r>
    <w:r>
      <w:rPr>
        <w:rFonts w:ascii="Calibri" w:hAnsi="Calibri"/>
        <w:i/>
      </w:rPr>
      <w:t>k</w:t>
    </w:r>
    <w:r w:rsidRPr="00847268">
      <w:rPr>
        <w:rFonts w:ascii="Calibri" w:hAnsi="Calibri"/>
        <w:i/>
      </w:rPr>
      <w:t xml:space="preserve">sheet </w:t>
    </w:r>
    <w:r w:rsidR="0088027A">
      <w:rPr>
        <w:rFonts w:ascii="Calibri" w:hAnsi="Calibri"/>
        <w:i/>
      </w:rPr>
      <w:t>039</w:t>
    </w:r>
    <w:r>
      <w:rPr>
        <w:rFonts w:ascii="Calibri" w:hAnsi="Calibri"/>
        <w:i/>
      </w:rPr>
      <w:tab/>
    </w:r>
    <w:r>
      <w:rPr>
        <w:rFonts w:ascii="Calibri" w:hAnsi="Calibri"/>
        <w:i/>
      </w:rPr>
      <w:tab/>
    </w:r>
    <w:r>
      <w:rPr>
        <w:rFonts w:ascii="Calibri" w:hAnsi="Calibri"/>
        <w:i/>
      </w:rPr>
      <w:tab/>
      <w:t>Observing and describing soil (Jam Jar experiment)</w:t>
    </w:r>
    <w:r>
      <w:rPr>
        <w:rFonts w:ascii="Calibri" w:hAnsi="Calibri"/>
        <w:i/>
      </w:rPr>
      <w:tab/>
    </w:r>
    <w:r>
      <w:rPr>
        <w:rFonts w:ascii="Calibri" w:hAnsi="Calibri"/>
        <w:i/>
      </w:rPr>
      <w:tab/>
    </w:r>
    <w:r>
      <w:rPr>
        <w:rFonts w:ascii="Calibri" w:hAnsi="Calibri"/>
        <w:i/>
      </w:rPr>
      <w:tab/>
    </w:r>
    <w:r>
      <w:rPr>
        <w:rFonts w:ascii="Calibri" w:hAnsi="Calibri"/>
        <w:i/>
      </w:rPr>
      <w:tab/>
    </w:r>
    <w:r>
      <w:rPr>
        <w:rFonts w:ascii="Calibri" w:hAnsi="Calibri"/>
        <w:i/>
      </w:rPr>
      <w:tab/>
    </w:r>
  </w:p>
  <w:p w:rsidR="00453206" w:rsidRPr="008F50EE" w:rsidRDefault="00453206" w:rsidP="008F50E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234176"/>
    <w:multiLevelType w:val="hybridMultilevel"/>
    <w:tmpl w:val="D7B603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EC4399"/>
    <w:multiLevelType w:val="hybridMultilevel"/>
    <w:tmpl w:val="45BC9D7E"/>
    <w:lvl w:ilvl="0" w:tplc="DA0A306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A5B6DFA"/>
    <w:multiLevelType w:val="hybridMultilevel"/>
    <w:tmpl w:val="D0A026C2"/>
    <w:lvl w:ilvl="0" w:tplc="000892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ind w:left="1080" w:hanging="180"/>
      </w:pPr>
    </w:lvl>
    <w:lvl w:ilvl="3" w:tplc="0809000F" w:tentative="1">
      <w:start w:val="1"/>
      <w:numFmt w:val="decimal"/>
      <w:lvlText w:val="%4."/>
      <w:lvlJc w:val="left"/>
      <w:pPr>
        <w:ind w:left="1800" w:hanging="360"/>
      </w:pPr>
    </w:lvl>
    <w:lvl w:ilvl="4" w:tplc="08090019" w:tentative="1">
      <w:start w:val="1"/>
      <w:numFmt w:val="lowerLetter"/>
      <w:lvlText w:val="%5."/>
      <w:lvlJc w:val="left"/>
      <w:pPr>
        <w:ind w:left="2520" w:hanging="360"/>
      </w:pPr>
    </w:lvl>
    <w:lvl w:ilvl="5" w:tplc="0809001B" w:tentative="1">
      <w:start w:val="1"/>
      <w:numFmt w:val="lowerRoman"/>
      <w:lvlText w:val="%6."/>
      <w:lvlJc w:val="right"/>
      <w:pPr>
        <w:ind w:left="3240" w:hanging="180"/>
      </w:pPr>
    </w:lvl>
    <w:lvl w:ilvl="6" w:tplc="0809000F" w:tentative="1">
      <w:start w:val="1"/>
      <w:numFmt w:val="decimal"/>
      <w:lvlText w:val="%7."/>
      <w:lvlJc w:val="left"/>
      <w:pPr>
        <w:ind w:left="3960" w:hanging="360"/>
      </w:pPr>
    </w:lvl>
    <w:lvl w:ilvl="7" w:tplc="08090019" w:tentative="1">
      <w:start w:val="1"/>
      <w:numFmt w:val="lowerLetter"/>
      <w:lvlText w:val="%8."/>
      <w:lvlJc w:val="left"/>
      <w:pPr>
        <w:ind w:left="4680" w:hanging="360"/>
      </w:pPr>
    </w:lvl>
    <w:lvl w:ilvl="8" w:tplc="08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0EE"/>
    <w:rsid w:val="000D2985"/>
    <w:rsid w:val="00103DCC"/>
    <w:rsid w:val="002408CA"/>
    <w:rsid w:val="0025652F"/>
    <w:rsid w:val="003F7372"/>
    <w:rsid w:val="00453206"/>
    <w:rsid w:val="004759F6"/>
    <w:rsid w:val="00542C65"/>
    <w:rsid w:val="0056265E"/>
    <w:rsid w:val="0057600C"/>
    <w:rsid w:val="0058182A"/>
    <w:rsid w:val="005F0251"/>
    <w:rsid w:val="0088027A"/>
    <w:rsid w:val="008C25E1"/>
    <w:rsid w:val="008E6A0E"/>
    <w:rsid w:val="008E765E"/>
    <w:rsid w:val="008F50EE"/>
    <w:rsid w:val="00923896"/>
    <w:rsid w:val="00953E8E"/>
    <w:rsid w:val="009E3060"/>
    <w:rsid w:val="009F4571"/>
    <w:rsid w:val="009F4A09"/>
    <w:rsid w:val="00A06C4B"/>
    <w:rsid w:val="00A37ECA"/>
    <w:rsid w:val="00B00F6D"/>
    <w:rsid w:val="00B151DA"/>
    <w:rsid w:val="00BC476F"/>
    <w:rsid w:val="00CE1678"/>
    <w:rsid w:val="00D319B2"/>
    <w:rsid w:val="00ED4589"/>
    <w:rsid w:val="00F046CD"/>
    <w:rsid w:val="00F20CFB"/>
    <w:rsid w:val="00FA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BA28F1D-857C-48DE-93D3-D26EC77AC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50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0EE"/>
  </w:style>
  <w:style w:type="paragraph" w:styleId="Footer">
    <w:name w:val="footer"/>
    <w:basedOn w:val="Normal"/>
    <w:link w:val="FooterChar"/>
    <w:uiPriority w:val="99"/>
    <w:unhideWhenUsed/>
    <w:rsid w:val="008F50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50EE"/>
  </w:style>
  <w:style w:type="character" w:styleId="HTMLAcronym">
    <w:name w:val="HTML Acronym"/>
    <w:basedOn w:val="DefaultParagraphFont"/>
    <w:uiPriority w:val="99"/>
    <w:semiHidden/>
    <w:unhideWhenUsed/>
    <w:rsid w:val="008F50EE"/>
  </w:style>
  <w:style w:type="paragraph" w:styleId="ListParagraph">
    <w:name w:val="List Paragraph"/>
    <w:basedOn w:val="Normal"/>
    <w:uiPriority w:val="34"/>
    <w:qFormat/>
    <w:rsid w:val="004759F6"/>
    <w:pPr>
      <w:ind w:left="720"/>
      <w:contextualSpacing/>
    </w:pPr>
  </w:style>
  <w:style w:type="table" w:styleId="TableGrid">
    <w:name w:val="Table Grid"/>
    <w:basedOn w:val="TableNormal"/>
    <w:uiPriority w:val="39"/>
    <w:rsid w:val="009238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E6A0E"/>
    <w:rPr>
      <w:color w:val="808080"/>
    </w:rPr>
  </w:style>
  <w:style w:type="character" w:customStyle="1" w:styleId="tgc">
    <w:name w:val="_tgc"/>
    <w:basedOn w:val="DefaultParagraphFont"/>
    <w:rsid w:val="008802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ogle.co.uk/url?sa=i&amp;rct=j&amp;q=&amp;esrc=s&amp;source=images&amp;cd=&amp;cad=rja&amp;uact=8&amp;ved=0ahUKEwj0np6PspTSAhWqAsAKHePqCy0QjRwIBw&amp;url=http://lifestyle.howstuffworks.com/crafts/other-arts-crafts/science-projects-for-kids-soil-experiments.htm&amp;bvm=bv.147134024,d.ZGg&amp;psig=AFQjCNG9dRRNpILD5IzPl3BFKnX7H6wS9w&amp;ust=1487326730065925" TargetMode="External"/><Relationship Id="rId12" Type="http://schemas.openxmlformats.org/officeDocument/2006/relationships/hyperlink" Target="https://www.google.co.uk/url?sa=i&amp;rct=j&amp;q=&amp;esrc=s&amp;source=images&amp;cd=&amp;cad=rja&amp;uact=8&amp;ved=0ahUKEwj_gMz3kJ_SAhUhDsAKHfisD4kQjRwIBw&amp;url=https://clipartfest.com/categories/view/36b99663f6bc307936a09d4b75de5415092e5443/open-jam-jar-clipart.html&amp;bvm=bv.147448319,d.ZGg&amp;psig=AFQjCNHWz81Ovsr38a4IUQTTOQNym3N0hw&amp;ust=1487695807557255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image" Target="media/image6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gif"/><Relationship Id="rId1" Type="http://schemas.openxmlformats.org/officeDocument/2006/relationships/hyperlink" Target="http://www.google.co.uk/url?sa=i&amp;rct=j&amp;q=&amp;esrc=s&amp;source=images&amp;cd=&amp;cad=rja&amp;uact=8&amp;ved=0ahUKEwjJ2IbX0OfSAhWJLsAKHcoMBMQQjRwIBw&amp;url=http://www.clipartkid.com/soil-cliparts/&amp;bvm=bv.150120842,d.ZGg&amp;psig=AFQjCNFSjTCZudSoQOh3hEGdfij7T72v9Q&amp;ust=149018669375089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67CEFFF3</Template>
  <TotalTime>379</TotalTime>
  <Pages>2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15</cp:revision>
  <dcterms:created xsi:type="dcterms:W3CDTF">2017-02-20T16:27:00Z</dcterms:created>
  <dcterms:modified xsi:type="dcterms:W3CDTF">2020-10-06T07:55:00Z</dcterms:modified>
</cp:coreProperties>
</file>