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722803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7BA44D9E" wp14:editId="69429810">
            <wp:simplePos x="0" y="0"/>
            <wp:positionH relativeFrom="margin">
              <wp:align>left</wp:align>
            </wp:positionH>
            <wp:positionV relativeFrom="paragraph">
              <wp:posOffset>27940</wp:posOffset>
            </wp:positionV>
            <wp:extent cx="2041862" cy="1057275"/>
            <wp:effectExtent l="0" t="0" r="0" b="0"/>
            <wp:wrapNone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862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8F50EE" w:rsidRDefault="0044040D" w:rsidP="00722803">
      <w:pPr>
        <w:ind w:left="360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E02157">
        <w:rPr>
          <w:rFonts w:ascii="Calibri" w:hAnsi="Calibri"/>
          <w:sz w:val="24"/>
          <w:szCs w:val="24"/>
        </w:rPr>
        <w:t>Living Things worksheet 4</w:t>
      </w:r>
      <w:r w:rsidR="006A705C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</w:rPr>
        <w:t>–</w:t>
      </w:r>
      <w:r w:rsidR="006A705C">
        <w:rPr>
          <w:rFonts w:ascii="Calibri" w:hAnsi="Calibri"/>
        </w:rPr>
        <w:t>Pollination Quiz</w:t>
      </w:r>
      <w:r>
        <w:rPr>
          <w:rFonts w:ascii="Calibri" w:hAnsi="Calibri"/>
          <w:i/>
        </w:rPr>
        <w:br/>
      </w:r>
      <w:r w:rsidRPr="00FE5E06">
        <w:rPr>
          <w:rFonts w:ascii="Calibri" w:hAnsi="Calibri"/>
          <w:b/>
          <w:i/>
          <w:sz w:val="24"/>
          <w:szCs w:val="24"/>
        </w:rPr>
        <w:t>Subject</w:t>
      </w:r>
      <w:r w:rsidRPr="00B127EC">
        <w:rPr>
          <w:rFonts w:ascii="Calibri" w:hAnsi="Calibri"/>
          <w:b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 xml:space="preserve"> Science/Maths</w:t>
      </w:r>
    </w:p>
    <w:p w:rsidR="0044040D" w:rsidRDefault="0044040D"/>
    <w:tbl>
      <w:tblPr>
        <w:tblStyle w:val="TableGrid"/>
        <w:tblpPr w:leftFromText="180" w:rightFromText="180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FE5E06" w:rsidTr="00FE5E06">
        <w:tc>
          <w:tcPr>
            <w:tcW w:w="4957" w:type="dxa"/>
            <w:vAlign w:val="center"/>
          </w:tcPr>
          <w:p w:rsidR="00FE5E06" w:rsidRPr="0004590F" w:rsidRDefault="00FE5E06" w:rsidP="008F08A0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</w:tc>
        <w:tc>
          <w:tcPr>
            <w:tcW w:w="1275" w:type="dxa"/>
          </w:tcPr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  <w:p w:rsidR="00FE5E06" w:rsidRPr="0004590F" w:rsidRDefault="00FE5E06" w:rsidP="00FE5E0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FE5E06" w:rsidRDefault="00FE5E06" w:rsidP="00FE5E06">
            <w:pPr>
              <w:rPr>
                <w:sz w:val="24"/>
                <w:szCs w:val="24"/>
              </w:rPr>
            </w:pPr>
            <w:r w:rsidRPr="00FE5E06">
              <w:rPr>
                <w:sz w:val="24"/>
                <w:szCs w:val="24"/>
              </w:rPr>
              <w:t>The first stage of reproduction in flowering plants is called ‘</w:t>
            </w:r>
            <w:r w:rsidRPr="00FE5E06">
              <w:rPr>
                <w:b/>
                <w:bCs/>
                <w:sz w:val="24"/>
                <w:szCs w:val="24"/>
              </w:rPr>
              <w:t>pollination</w:t>
            </w:r>
            <w:r w:rsidRPr="00FE5E06">
              <w:rPr>
                <w:sz w:val="24"/>
                <w:szCs w:val="24"/>
              </w:rPr>
              <w:t>‘.</w:t>
            </w:r>
            <w:r w:rsidR="009262F4">
              <w:rPr>
                <w:sz w:val="24"/>
                <w:szCs w:val="24"/>
              </w:rPr>
              <w:t xml:space="preserve"> </w:t>
            </w:r>
            <w:r w:rsidR="009262F4" w:rsidRPr="009262F4">
              <w:rPr>
                <w:color w:val="FF0000"/>
                <w:sz w:val="24"/>
                <w:szCs w:val="24"/>
              </w:rPr>
              <w:t>(it’s germination)</w:t>
            </w:r>
          </w:p>
          <w:p w:rsidR="00FE5E06" w:rsidRPr="0004590F" w:rsidRDefault="00FE5E06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FE5E06" w:rsidP="00FE5E06"/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Pr="0004590F" w:rsidRDefault="00FE5E06" w:rsidP="00FE5E06">
            <w:pPr>
              <w:rPr>
                <w:sz w:val="24"/>
                <w:szCs w:val="24"/>
              </w:rPr>
            </w:pPr>
          </w:p>
          <w:p w:rsidR="00FE5E06" w:rsidRPr="0004590F" w:rsidRDefault="00FE5E06" w:rsidP="00FE5E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Pollen is produced on the petals</w:t>
            </w:r>
          </w:p>
          <w:p w:rsidR="00FE5E06" w:rsidRPr="0004590F" w:rsidRDefault="00FE5E06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FE5E06" w:rsidP="00FE5E06"/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FE5E06" w:rsidRDefault="00FE5E06" w:rsidP="00FE5E06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FE5E06">
              <w:rPr>
                <w:sz w:val="24"/>
                <w:szCs w:val="24"/>
              </w:rPr>
              <w:t xml:space="preserve">lowers are pollinated — by </w:t>
            </w:r>
            <w:r w:rsidRPr="00FE5E06">
              <w:rPr>
                <w:b/>
                <w:bCs/>
                <w:sz w:val="24"/>
                <w:szCs w:val="24"/>
              </w:rPr>
              <w:t>insects</w:t>
            </w:r>
            <w:r w:rsidRPr="00FE5E06">
              <w:rPr>
                <w:sz w:val="24"/>
                <w:szCs w:val="24"/>
              </w:rPr>
              <w:t xml:space="preserve"> and by the </w:t>
            </w:r>
            <w:r w:rsidRPr="00FE5E06">
              <w:rPr>
                <w:b/>
                <w:bCs/>
                <w:sz w:val="24"/>
                <w:szCs w:val="24"/>
              </w:rPr>
              <w:t>wind</w:t>
            </w:r>
          </w:p>
          <w:p w:rsidR="00FE5E06" w:rsidRPr="0004590F" w:rsidRDefault="00FE5E06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Default="00FE5E06" w:rsidP="00FE5E06"/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bCs/>
                <w:sz w:val="24"/>
                <w:szCs w:val="24"/>
              </w:rPr>
            </w:pPr>
          </w:p>
          <w:p w:rsidR="00FE5E06" w:rsidRDefault="00FE5E06" w:rsidP="00FE5E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Birds and bats can pollinate plants</w:t>
            </w:r>
          </w:p>
          <w:p w:rsidR="00FE5E06" w:rsidRPr="00FE5E06" w:rsidRDefault="00FE5E06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Default="00FE5E06" w:rsidP="00FE5E06"/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FE5E06" w:rsidRDefault="00FE5E06" w:rsidP="00FE5E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Insect pollinated plants have dull colours and little smell</w:t>
            </w:r>
          </w:p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FE5E06" w:rsidRPr="0004590F" w:rsidRDefault="00FE5E06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FE5E06" w:rsidP="00FE5E06"/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5F58CC" w:rsidRDefault="005F58CC" w:rsidP="00FE5E06">
            <w:pPr>
              <w:rPr>
                <w:sz w:val="24"/>
                <w:szCs w:val="24"/>
              </w:rPr>
            </w:pPr>
          </w:p>
          <w:p w:rsidR="00FE5E06" w:rsidRDefault="005F58CC" w:rsidP="00FE5E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Dandelions use the wind to spread their seeds (or parachutes)</w:t>
            </w:r>
          </w:p>
          <w:p w:rsidR="005F58CC" w:rsidRPr="0004590F" w:rsidRDefault="005F58CC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Default="00FE5E06" w:rsidP="00FE5E06"/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5F58CC" w:rsidRDefault="005F58CC" w:rsidP="00FE5E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 plants have exploding pods which scatter their seeds when they burst open.</w:t>
            </w:r>
          </w:p>
          <w:p w:rsidR="005F58CC" w:rsidRPr="0004590F" w:rsidRDefault="005F58CC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Default="00FE5E06" w:rsidP="00FE5E06"/>
        </w:tc>
      </w:tr>
      <w:tr w:rsidR="00FE5E06" w:rsidTr="005F58CC">
        <w:trPr>
          <w:trHeight w:val="1322"/>
        </w:trPr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5F58CC" w:rsidRDefault="005F58CC" w:rsidP="00FE5E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Sepals are the part of the plant which attract insects</w:t>
            </w:r>
          </w:p>
          <w:p w:rsidR="005F58CC" w:rsidRDefault="005F58CC" w:rsidP="00FE5E06">
            <w:pPr>
              <w:rPr>
                <w:sz w:val="24"/>
                <w:szCs w:val="24"/>
              </w:rPr>
            </w:pPr>
          </w:p>
          <w:p w:rsidR="005F58CC" w:rsidRPr="0004590F" w:rsidRDefault="005F58CC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Default="00FE5E06" w:rsidP="00FE5E06"/>
        </w:tc>
        <w:tc>
          <w:tcPr>
            <w:tcW w:w="1275" w:type="dxa"/>
          </w:tcPr>
          <w:p w:rsidR="00FE5E06" w:rsidRDefault="009262F4" w:rsidP="00FE5E06"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</w:tbl>
    <w:p w:rsidR="000A7874" w:rsidRDefault="000A7874"/>
    <w:p w:rsidR="000A7874" w:rsidRDefault="000A7874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5F58CC" w:rsidP="0004590F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850D8F4" wp14:editId="209FCEB3">
            <wp:simplePos x="0" y="0"/>
            <wp:positionH relativeFrom="column">
              <wp:posOffset>5486400</wp:posOffset>
            </wp:positionH>
            <wp:positionV relativeFrom="paragraph">
              <wp:posOffset>55880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E06" w:rsidRDefault="00FE5E06" w:rsidP="0004590F"/>
    <w:p w:rsidR="00FE5E06" w:rsidRDefault="00FE5E06" w:rsidP="0004590F"/>
    <w:p w:rsidR="0004590F" w:rsidRDefault="005F58CC" w:rsidP="0004590F">
      <w:r w:rsidRPr="00FE5E06">
        <w:rPr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673EA9B9" wp14:editId="6A0204EF">
            <wp:simplePos x="0" y="0"/>
            <wp:positionH relativeFrom="column">
              <wp:posOffset>5734050</wp:posOffset>
            </wp:positionH>
            <wp:positionV relativeFrom="paragraph">
              <wp:posOffset>2548255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FF2B224" wp14:editId="6CA8B9DC">
                <wp:simplePos x="0" y="0"/>
                <wp:positionH relativeFrom="column">
                  <wp:posOffset>-105410</wp:posOffset>
                </wp:positionH>
                <wp:positionV relativeFrom="paragraph">
                  <wp:posOffset>2327275</wp:posOffset>
                </wp:positionV>
                <wp:extent cx="6962775" cy="1333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277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58CC" w:rsidRPr="00FE5E06" w:rsidRDefault="005F58CC" w:rsidP="00FE5E06">
                            <w:pP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 w:rsidRPr="00FE5E06"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Important vocabulary</w:t>
                            </w:r>
                          </w:p>
                          <w:p w:rsidR="0057731E" w:rsidRDefault="005F58CC">
                            <w:r w:rsidRPr="00FE5E06">
                              <w:rPr>
                                <w:b/>
                              </w:rPr>
                              <w:t>Pollination</w:t>
                            </w:r>
                            <w:r>
                              <w:t xml:space="preserve">: </w:t>
                            </w:r>
                            <w:r w:rsidRPr="00FE5E06">
                              <w:t>This is</w:t>
                            </w:r>
                            <w:r>
                              <w:t xml:space="preserve"> when the pollen produced on</w:t>
                            </w:r>
                            <w:r w:rsidRPr="00FE5E06">
                              <w:t xml:space="preserve"> the </w:t>
                            </w:r>
                            <w:r w:rsidRPr="00FE5E06">
                              <w:rPr>
                                <w:b/>
                                <w:bCs/>
                              </w:rPr>
                              <w:t>anther</w:t>
                            </w:r>
                            <w:r w:rsidRPr="00FE5E06">
                              <w:t xml:space="preserve"> of a flower moves to the </w:t>
                            </w:r>
                            <w:r w:rsidRPr="00FE5E06">
                              <w:rPr>
                                <w:b/>
                                <w:bCs/>
                              </w:rPr>
                              <w:t>stigma</w:t>
                            </w:r>
                            <w:r w:rsidRPr="00FE5E06">
                              <w:t>.</w:t>
                            </w:r>
                            <w:r>
                              <w:br/>
                            </w:r>
                            <w:r w:rsidRPr="00FE5E06">
                              <w:rPr>
                                <w:b/>
                                <w:bCs/>
                              </w:rPr>
                              <w:t>Wind-pollinated flowers</w:t>
                            </w:r>
                            <w:r w:rsidRPr="00FE5E06">
                              <w:t xml:space="preserve">: these flowers are usually a green or dull colour and have no scent, </w:t>
                            </w:r>
                            <w:r>
                              <w:br/>
                            </w:r>
                            <w:r w:rsidRPr="00FE5E06">
                              <w:t>since there is no need to attract insects.</w:t>
                            </w:r>
                            <w:r w:rsidR="0057731E">
                              <w:br/>
                            </w:r>
                            <w:r w:rsidR="0057731E" w:rsidRPr="0057731E">
                              <w:rPr>
                                <w:rStyle w:val="Strong"/>
                              </w:rPr>
                              <w:t>Insect-pollinated flowers</w:t>
                            </w:r>
                            <w:r w:rsidR="0057731E" w:rsidRPr="0057731E">
                              <w:t xml:space="preserve">: these flowers have </w:t>
                            </w:r>
                            <w:r w:rsidR="0057731E" w:rsidRPr="0057731E">
                              <w:rPr>
                                <w:rStyle w:val="Strong"/>
                              </w:rPr>
                              <w:t>brightly coloured petals</w:t>
                            </w:r>
                            <w:r w:rsidR="0057731E" w:rsidRPr="0057731E">
                              <w:t xml:space="preserve"> and are scented with</w:t>
                            </w:r>
                            <w:r w:rsidR="0057731E">
                              <w:br/>
                            </w:r>
                            <w:r w:rsidR="0057731E" w:rsidRPr="0057731E">
                              <w:t xml:space="preserve">sweet-smelling </w:t>
                            </w:r>
                            <w:r w:rsidR="0057731E" w:rsidRPr="0057731E">
                              <w:rPr>
                                <w:rStyle w:val="Strong"/>
                              </w:rPr>
                              <w:t>nectar to attract insects</w:t>
                            </w:r>
                            <w:r w:rsidR="0057731E" w:rsidRPr="0057731E">
                              <w:t xml:space="preserve"> looking for a snack.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F2B2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.3pt;margin-top:183.25pt;width:548.25pt;height:10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">
                <v:textbox>
                  <w:txbxContent>
                    <w:p w:rsidR="005F58CC" w:rsidRPr="00FE5E06" w:rsidRDefault="005F58CC" w:rsidP="00FE5E06">
                      <w:pPr>
                        <w:rPr>
                          <w:rFonts w:ascii="Calibri" w:hAnsi="Calibri"/>
                          <w:b/>
                          <w:szCs w:val="20"/>
                        </w:rPr>
                      </w:pPr>
                      <w:r w:rsidRPr="00FE5E06">
                        <w:rPr>
                          <w:rFonts w:ascii="Calibri" w:hAnsi="Calibri"/>
                          <w:b/>
                          <w:szCs w:val="20"/>
                        </w:rPr>
                        <w:t>Important vocabulary</w:t>
                      </w:r>
                    </w:p>
                    <w:p w:rsidR="0057731E" w:rsidRDefault="005F58CC">
                      <w:r w:rsidRPr="00FE5E06">
                        <w:rPr>
                          <w:b/>
                        </w:rPr>
                        <w:t>Pollination</w:t>
                      </w:r>
                      <w:r>
                        <w:t xml:space="preserve">: </w:t>
                      </w:r>
                      <w:r w:rsidRPr="00FE5E06">
                        <w:t>This is</w:t>
                      </w:r>
                      <w:r>
                        <w:t xml:space="preserve"> when the pollen produced on</w:t>
                      </w:r>
                      <w:r w:rsidRPr="00FE5E06">
                        <w:t xml:space="preserve"> the </w:t>
                      </w:r>
                      <w:r w:rsidRPr="00FE5E06">
                        <w:rPr>
                          <w:b/>
                          <w:bCs/>
                        </w:rPr>
                        <w:t>anther</w:t>
                      </w:r>
                      <w:r w:rsidRPr="00FE5E06">
                        <w:t xml:space="preserve"> of a flower moves to the </w:t>
                      </w:r>
                      <w:r w:rsidRPr="00FE5E06">
                        <w:rPr>
                          <w:b/>
                          <w:bCs/>
                        </w:rPr>
                        <w:t>stigma</w:t>
                      </w:r>
                      <w:r w:rsidRPr="00FE5E06">
                        <w:t>.</w:t>
                      </w:r>
                      <w:r>
                        <w:br/>
                      </w:r>
                      <w:r w:rsidRPr="00FE5E06">
                        <w:rPr>
                          <w:b/>
                          <w:bCs/>
                        </w:rPr>
                        <w:t>Wind-pollinated flowers</w:t>
                      </w:r>
                      <w:r w:rsidRPr="00FE5E06">
                        <w:t xml:space="preserve">: these flowers are usually a green or dull colour and have no scent, </w:t>
                      </w:r>
                      <w:r>
                        <w:br/>
                      </w:r>
                      <w:r w:rsidRPr="00FE5E06">
                        <w:t>since there is no need to attract insects.</w:t>
                      </w:r>
                      <w:r w:rsidR="0057731E">
                        <w:br/>
                      </w:r>
                      <w:r w:rsidR="0057731E" w:rsidRPr="0057731E">
                        <w:rPr>
                          <w:rStyle w:val="Strong"/>
                        </w:rPr>
                        <w:t>Insect-pollinated flowers</w:t>
                      </w:r>
                      <w:r w:rsidR="0057731E" w:rsidRPr="0057731E">
                        <w:t xml:space="preserve">: these flowers have </w:t>
                      </w:r>
                      <w:r w:rsidR="0057731E" w:rsidRPr="0057731E">
                        <w:rPr>
                          <w:rStyle w:val="Strong"/>
                        </w:rPr>
                        <w:t>brightly coloured petals</w:t>
                      </w:r>
                      <w:r w:rsidR="0057731E" w:rsidRPr="0057731E">
                        <w:t xml:space="preserve"> and are scented with</w:t>
                      </w:r>
                      <w:r w:rsidR="0057731E">
                        <w:br/>
                      </w:r>
                      <w:r w:rsidR="0057731E" w:rsidRPr="0057731E">
                        <w:t xml:space="preserve">sweet-smelling </w:t>
                      </w:r>
                      <w:r w:rsidR="0057731E" w:rsidRPr="0057731E">
                        <w:rPr>
                          <w:rStyle w:val="Strong"/>
                        </w:rPr>
                        <w:t>nectar to attract insects</w:t>
                      </w:r>
                      <w:r w:rsidR="0057731E" w:rsidRPr="0057731E">
                        <w:t xml:space="preserve"> looking for a snack.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F859D23" wp14:editId="23EA369C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3DD1EA" wp14:editId="3DAAF6A5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DD1EA" id="Text Box 14" o:spid="_x0000_s1027" type="#_x0000_t202" style="position:absolute;margin-left:29.7pt;margin-top:687.35pt;width:5in;height:10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0TrggIAABk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DOS0Tr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2C4DC80" wp14:editId="354BFC0F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F1191F5" wp14:editId="20193AEC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191F5" id="Text Box 12" o:spid="_x0000_s1028" type="#_x0000_t202" style="position:absolute;margin-left:29.7pt;margin-top:687.35pt;width:5in;height:10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R9PggIAABk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B6YR9P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02F63E30" wp14:editId="3BBC71B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763F8EA" wp14:editId="6150FBA7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3F8EA" id="Text Box 10" o:spid="_x0000_s1029" type="#_x0000_t202" style="position:absolute;margin-left:29.7pt;margin-top:687.35pt;width:5in;height:10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DVXiOc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7AD31CEA" wp14:editId="100948C1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38BE72" wp14:editId="4EEF0D4E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8BE72" id="Text Box 8" o:spid="_x0000_s1030" type="#_x0000_t202" style="position:absolute;margin-left:29.7pt;margin-top:687.35pt;width:5in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AsKgQIAABc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IY8Cwq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3DE46C6" wp14:editId="414DE0D0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E46C6" id="Text Box 6" o:spid="_x0000_s1031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tJU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k8w&#10;UqSBEj3xzqN3ukOT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RZEE&#10;jWw1ewZhWN13J7wmMKm1/YFRC51ZYPd9TyzHSH5QIK5ZmmWhleMiCgMje2nZXlqIogBVYI9RP135&#10;vv33xopdDZF6OSu9BEFWIkrlJaujjKH7IqfjSxHa+3IdvV7e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COq0lS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B65EF5" wp14:editId="6665BD36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65EF5" id="Text Box 5" o:spid="_x0000_s1032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EH0fwIAABA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0"/>
    </w:p>
    <w:sectPr w:rsidR="0004590F" w:rsidSect="0044040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8CC" w:rsidRDefault="005F58CC" w:rsidP="0044040D">
      <w:pPr>
        <w:spacing w:after="0" w:line="240" w:lineRule="auto"/>
      </w:pPr>
      <w:r>
        <w:separator/>
      </w:r>
    </w:p>
  </w:endnote>
  <w:endnote w:type="continuationSeparator" w:id="0">
    <w:p w:rsidR="005F58CC" w:rsidRDefault="005F58CC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8A0" w:rsidRPr="008F08A0" w:rsidRDefault="008F08A0">
    <w:pPr>
      <w:pStyle w:val="Footer"/>
      <w:rPr>
        <w:i/>
        <w:sz w:val="20"/>
      </w:rPr>
    </w:pPr>
    <w:r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4A994FC6" wp14:editId="769643EE">
          <wp:simplePos x="0" y="0"/>
          <wp:positionH relativeFrom="margin">
            <wp:posOffset>5934075</wp:posOffset>
          </wp:positionH>
          <wp:positionV relativeFrom="paragraph">
            <wp:posOffset>-86995</wp:posOffset>
          </wp:positionV>
          <wp:extent cx="1104900" cy="572117"/>
          <wp:effectExtent l="0" t="0" r="0" b="0"/>
          <wp:wrapNone/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72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22F7">
      <w:rPr>
        <w:i/>
        <w:sz w:val="20"/>
      </w:rPr>
      <w:t xml:space="preserve">2020 </w:t>
    </w:r>
    <w:r w:rsidRPr="008F08A0">
      <w:rPr>
        <w:i/>
        <w:sz w:val="20"/>
      </w:rPr>
      <w:t>JLK London Borough</w:t>
    </w:r>
    <w:r>
      <w:rPr>
        <w:i/>
        <w:sz w:val="20"/>
      </w:rPr>
      <w:t xml:space="preserve"> of Lewisham</w:t>
    </w:r>
    <w:r>
      <w:rPr>
        <w:i/>
        <w:sz w:val="20"/>
      </w:rPr>
      <w:tab/>
    </w:r>
    <w:r w:rsidRPr="008F08A0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8CC" w:rsidRDefault="005F58CC" w:rsidP="0044040D">
      <w:pPr>
        <w:spacing w:after="0" w:line="240" w:lineRule="auto"/>
      </w:pPr>
      <w:r>
        <w:separator/>
      </w:r>
    </w:p>
  </w:footnote>
  <w:footnote w:type="continuationSeparator" w:id="0">
    <w:p w:rsidR="005F58CC" w:rsidRDefault="005F58CC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58CC" w:rsidRDefault="005F58CC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08A0" w:rsidRPr="008F08A0">
      <w:rPr>
        <w:rFonts w:ascii="Calibri" w:hAnsi="Calibri"/>
        <w:i/>
        <w:noProof/>
        <w:sz w:val="20"/>
        <w:lang w:eastAsia="en-GB"/>
      </w:rPr>
      <w:t xml:space="preserve"> </w:t>
    </w:r>
    <w:r w:rsidR="008F08A0" w:rsidRPr="000360AF">
      <w:rPr>
        <w:rFonts w:ascii="Calibri" w:hAnsi="Calibri"/>
        <w:i/>
        <w:noProof/>
        <w:sz w:val="20"/>
        <w:lang w:eastAsia="en-GB"/>
      </w:rPr>
      <w:t xml:space="preserve">Living Things worksheet 033 </w:t>
    </w:r>
    <w:r w:rsidR="008F08A0" w:rsidRPr="000360AF">
      <w:rPr>
        <w:rFonts w:ascii="Calibri" w:hAnsi="Calibri"/>
        <w:i/>
        <w:noProof/>
        <w:sz w:val="20"/>
        <w:lang w:eastAsia="en-GB"/>
      </w:rPr>
      <w:tab/>
    </w:r>
    <w:r w:rsidR="008F08A0" w:rsidRPr="000360AF">
      <w:rPr>
        <w:rFonts w:ascii="Calibri" w:hAnsi="Calibri"/>
        <w:i/>
        <w:noProof/>
        <w:sz w:val="20"/>
        <w:lang w:eastAsia="en-GB"/>
      </w:rPr>
      <w:tab/>
      <w:t>Pollination Quiz True or False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590F"/>
    <w:rsid w:val="000A7874"/>
    <w:rsid w:val="00181310"/>
    <w:rsid w:val="0044040D"/>
    <w:rsid w:val="0057731E"/>
    <w:rsid w:val="005F58CC"/>
    <w:rsid w:val="006A705C"/>
    <w:rsid w:val="006C1588"/>
    <w:rsid w:val="006C7909"/>
    <w:rsid w:val="00722803"/>
    <w:rsid w:val="00755FB7"/>
    <w:rsid w:val="008F08A0"/>
    <w:rsid w:val="009262F4"/>
    <w:rsid w:val="00A37ECA"/>
    <w:rsid w:val="00AB455E"/>
    <w:rsid w:val="00C70DE7"/>
    <w:rsid w:val="00CF3C0E"/>
    <w:rsid w:val="00D07289"/>
    <w:rsid w:val="00DA4B77"/>
    <w:rsid w:val="00DC22F7"/>
    <w:rsid w:val="00E02157"/>
    <w:rsid w:val="00FE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FF6E14C1</Template>
  <TotalTime>5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6</cp:revision>
  <dcterms:created xsi:type="dcterms:W3CDTF">2019-04-24T12:55:00Z</dcterms:created>
  <dcterms:modified xsi:type="dcterms:W3CDTF">2020-05-06T11:36:00Z</dcterms:modified>
</cp:coreProperties>
</file>