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2F5A0B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6A6EAF04" wp14:editId="333D2E9B">
            <wp:simplePos x="0" y="0"/>
            <wp:positionH relativeFrom="margin">
              <wp:posOffset>-265099</wp:posOffset>
            </wp:positionH>
            <wp:positionV relativeFrom="paragraph">
              <wp:posOffset>27305</wp:posOffset>
            </wp:positionV>
            <wp:extent cx="1562100" cy="808855"/>
            <wp:effectExtent l="0" t="0" r="0" b="0"/>
            <wp:wrapNone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0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Default="0044040D" w:rsidP="000B2140">
      <w:pPr>
        <w:ind w:left="2160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>itle:</w:t>
      </w:r>
      <w:r w:rsidR="006A705C">
        <w:rPr>
          <w:rFonts w:ascii="Calibri" w:hAnsi="Calibri"/>
          <w:b/>
          <w:sz w:val="24"/>
          <w:szCs w:val="24"/>
        </w:rPr>
        <w:t xml:space="preserve"> </w:t>
      </w:r>
      <w:r w:rsidR="00D428F0">
        <w:rPr>
          <w:rFonts w:ascii="Calibri" w:hAnsi="Calibri"/>
          <w:sz w:val="24"/>
          <w:szCs w:val="24"/>
        </w:rPr>
        <w:t xml:space="preserve">Living Things worksheet </w:t>
      </w:r>
      <w:r w:rsidR="000B2140">
        <w:rPr>
          <w:rFonts w:ascii="Calibri" w:hAnsi="Calibri"/>
          <w:sz w:val="24"/>
          <w:szCs w:val="24"/>
        </w:rPr>
        <w:t>032</w:t>
      </w:r>
      <w:r w:rsidR="007A2047">
        <w:rPr>
          <w:rFonts w:ascii="Calibri" w:hAnsi="Calibri"/>
          <w:sz w:val="24"/>
          <w:szCs w:val="24"/>
        </w:rPr>
        <w:t xml:space="preserve"> – Plants missing words</w:t>
      </w:r>
      <w:r>
        <w:rPr>
          <w:rFonts w:ascii="Calibri" w:hAnsi="Calibri"/>
          <w:i/>
        </w:rPr>
        <w:br/>
      </w:r>
      <w:r w:rsidRPr="00FE5E06">
        <w:rPr>
          <w:rFonts w:ascii="Calibri" w:hAnsi="Calibri"/>
          <w:b/>
          <w:i/>
          <w:sz w:val="24"/>
          <w:szCs w:val="24"/>
        </w:rPr>
        <w:t>Subject</w:t>
      </w:r>
      <w:r w:rsidRPr="00B127EC">
        <w:rPr>
          <w:rFonts w:ascii="Calibri" w:hAnsi="Calibri"/>
          <w:b/>
          <w:sz w:val="24"/>
          <w:szCs w:val="24"/>
        </w:rPr>
        <w:t>:</w:t>
      </w:r>
      <w:r>
        <w:rPr>
          <w:rFonts w:ascii="Calibri" w:hAnsi="Calibri"/>
          <w:sz w:val="24"/>
          <w:szCs w:val="24"/>
        </w:rPr>
        <w:t xml:space="preserve"> Science/Maths</w:t>
      </w:r>
    </w:p>
    <w:p w:rsidR="000B2140" w:rsidRDefault="000B2140" w:rsidP="000B2140">
      <w:pPr>
        <w:ind w:left="2160"/>
        <w:rPr>
          <w:rFonts w:ascii="Calibri" w:hAnsi="Calibri"/>
          <w:sz w:val="24"/>
          <w:szCs w:val="24"/>
        </w:rPr>
      </w:pPr>
    </w:p>
    <w:p w:rsidR="000B2140" w:rsidRPr="00DE14B5" w:rsidRDefault="000B2140" w:rsidP="000B2140">
      <w:p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Date ________________________</w:t>
      </w:r>
      <w:r w:rsidRPr="00DE14B5">
        <w:rPr>
          <w:rFonts w:ascii="Calibri" w:hAnsi="Calibri"/>
          <w:lang w:val="en-US"/>
        </w:rPr>
        <w:t xml:space="preserve"> </w:t>
      </w:r>
      <w:r>
        <w:rPr>
          <w:rFonts w:ascii="Calibri" w:hAnsi="Calibri"/>
          <w:lang w:val="en-US"/>
        </w:rPr>
        <w:t xml:space="preserve">      Name</w:t>
      </w:r>
      <w:r w:rsidRPr="00DE14B5">
        <w:rPr>
          <w:rFonts w:ascii="Calibri" w:hAnsi="Calibri"/>
          <w:lang w:val="en-US"/>
        </w:rPr>
        <w:t>____________</w:t>
      </w:r>
      <w:r>
        <w:rPr>
          <w:rFonts w:ascii="Calibri" w:hAnsi="Calibri"/>
          <w:lang w:val="en-US"/>
        </w:rPr>
        <w:t>___________</w:t>
      </w:r>
      <w:r>
        <w:rPr>
          <w:rFonts w:ascii="Calibri" w:hAnsi="Calibri"/>
          <w:lang w:val="en-US"/>
        </w:rPr>
        <w:t>__</w:t>
      </w:r>
      <w:r>
        <w:rPr>
          <w:rFonts w:ascii="Calibri" w:hAnsi="Calibri"/>
          <w:lang w:val="en-US"/>
        </w:rPr>
        <w:t xml:space="preserve">     Site</w:t>
      </w:r>
      <w:r w:rsidRPr="00DE14B5">
        <w:rPr>
          <w:rFonts w:ascii="Calibri" w:hAnsi="Calibri"/>
          <w:lang w:val="en-US"/>
        </w:rPr>
        <w:t xml:space="preserve"> ___________________</w:t>
      </w:r>
      <w:r>
        <w:rPr>
          <w:rFonts w:ascii="Calibri" w:hAnsi="Calibri"/>
          <w:lang w:val="en-US"/>
        </w:rPr>
        <w:t>____</w:t>
      </w:r>
    </w:p>
    <w:p w:rsidR="00967A04" w:rsidRPr="003A11B9" w:rsidRDefault="002F5A0B" w:rsidP="00967A04">
      <w:pPr>
        <w:rPr>
          <w:sz w:val="32"/>
          <w:szCs w:val="32"/>
        </w:rPr>
      </w:pPr>
      <w:r w:rsidRPr="000B2140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1E0C12" wp14:editId="34C2121D">
                <wp:simplePos x="0" y="0"/>
                <wp:positionH relativeFrom="column">
                  <wp:posOffset>-133350</wp:posOffset>
                </wp:positionH>
                <wp:positionV relativeFrom="paragraph">
                  <wp:posOffset>562611</wp:posOffset>
                </wp:positionV>
                <wp:extent cx="6600825" cy="7048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00825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3726" w:rsidRDefault="00D53726" w:rsidP="00967A0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67A04">
                              <w:rPr>
                                <w:sz w:val="28"/>
                                <w:szCs w:val="28"/>
                              </w:rPr>
                              <w:t xml:space="preserve">LIGHT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>DULL</w:t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BANANA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BIRDS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390,000</w:t>
                            </w:r>
                          </w:p>
                          <w:p w:rsidR="00D53726" w:rsidRPr="00967A04" w:rsidRDefault="00D53726" w:rsidP="000415AE">
                            <w:pPr>
                              <w:ind w:firstLine="7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POLLINATION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369,000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>BRIGHT</w:t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="00B85068">
                              <w:rPr>
                                <w:sz w:val="28"/>
                                <w:szCs w:val="28"/>
                              </w:rPr>
                              <w:t>FOOD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E0C12" id="Rectangle 2" o:spid="_x0000_s1026" style="position:absolute;margin-left:-10.5pt;margin-top:44.3pt;width:519.75pt;height:5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YfZbAIAAB0FAAAOAAAAZHJzL2Uyb0RvYy54bWysVFFP2zAQfp+0/2D5fSSNSoGKFFUgpkkI&#10;EDDx7Dp2G83xeWe3Sffrd3bSwFifpr04vtx9d77P3/nyqmsM2yn0NdiST05yzpSVUNV2XfLvL7df&#10;zjnzQdhKGLCq5Hvl+dXi86fL1s1VARswlUJGSayft67kmxDcPMu83KhG+BNwypJTAzYikInrrELR&#10;UvbGZEWez7IWsHIIUnlPf296J1+k/ForGR609iowU3I6W0grpnUV12xxKeZrFG5Ty+EY4h9O0Yja&#10;UtEx1Y0Igm2x/itVU0sEDzqcSGgy0LqWKvVA3UzyD908b4RTqRcix7uRJv//0sr73SOyuip5wZkV&#10;DV3RE5Em7NooVkR6WufnFPXsHnGwPG1jr53GJn6pC9YlSvcjpaoLTNLP2SzPz4tTziT5zvLp+Wni&#10;PHtDO/Thq4KGxU3JkaonJsXuzgeqSKGHEDLiafr6aRf2RsUjGPukNLVBFYuETgJS1wbZTtDVCymV&#10;DbPYD+VL0RGma2NG4OQY0ITJABpiI0wlYY3A/Bjwz4ojIlUFG0ZwU1vAYwmqH2PlPv7Qfd9zbD90&#10;q264kxVUe7pIhF7h3snbmvi8Ez48CiRJk/hpTMMDLdpAW3IYdpxtAH8d+x/jSWnk5aylESm5/7kV&#10;qDgz3yxp8GIyncaZSsb09KwgA997Vu89dttcA13FhB4EJ9M2xgdz2GqE5pWmeRmrkktYSbVLLgMe&#10;jOvQjy69B1ItlymM5siJcGefnYzJI8FRLy/dq0A3iCqQHO/hME5i/kFbfWxEWlhuA+g6CS9S3PM6&#10;UE8zmPQzvBdxyN/bKertVVv8BgAA//8DAFBLAwQUAAYACAAAACEABqWMc+AAAAALAQAADwAAAGRy&#10;cy9kb3ducmV2LnhtbEyPzU7DMBCE70i8g7VI3FonRURJiFO1oMKVtvxc3XhJosbrKHba8PZsT/Q2&#10;qxnNflMsJ9uJEw6+daQgnkcgkCpnWqoVfOw3sxSED5qM7hyhgl/0sCxvbwqdG3emLZ52oRZcQj7X&#10;CpoQ+lxKXzVotZ+7Hom9HzdYHfgcamkGfeZy28lFFCXS6pb4Q6N7fG6wOu5Gq2CsXtffdb96f9k8&#10;0Jt0cWY/v4xS93fT6glEwCn8h+GCz+hQMtPBjWS86BTMFjFvCQrSNAFxCURx+gjiwCrLEpBlIa83&#10;lH8AAAD//wMAUEsBAi0AFAAGAAgAAAAhALaDOJL+AAAA4QEAABMAAAAAAAAAAAAAAAAAAAAAAFtD&#10;b250ZW50X1R5cGVzXS54bWxQSwECLQAUAAYACAAAACEAOP0h/9YAAACUAQAACwAAAAAAAAAAAAAA&#10;AAAvAQAAX3JlbHMvLnJlbHNQSwECLQAUAAYACAAAACEAoWmH2WwCAAAdBQAADgAAAAAAAAAAAAAA&#10;AAAuAgAAZHJzL2Uyb0RvYy54bWxQSwECLQAUAAYACAAAACEABqWMc+AAAAALAQAADwAAAAAAAAAA&#10;AAAAAADGBAAAZHJzL2Rvd25yZXYueG1sUEsFBgAAAAAEAAQA8wAAANMFAAAAAA==&#10;" fillcolor="white [3201]" strokecolor="#70ad47 [3209]" strokeweight="1pt">
                <v:textbox>
                  <w:txbxContent>
                    <w:p w:rsidR="00D53726" w:rsidRDefault="00D53726" w:rsidP="00967A04">
                      <w:pPr>
                        <w:rPr>
                          <w:sz w:val="28"/>
                          <w:szCs w:val="28"/>
                        </w:rPr>
                      </w:pPr>
                      <w:r w:rsidRPr="00967A04">
                        <w:rPr>
                          <w:sz w:val="28"/>
                          <w:szCs w:val="28"/>
                        </w:rPr>
                        <w:t xml:space="preserve">LIGHT 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>DULL</w:t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>BANANA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BIRDS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390,000</w:t>
                      </w:r>
                    </w:p>
                    <w:p w:rsidR="00D53726" w:rsidRPr="00967A04" w:rsidRDefault="00D53726" w:rsidP="000415AE">
                      <w:pPr>
                        <w:ind w:firstLine="72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POLLINATION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>369,000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  <w:t>BRIGHT</w:t>
                      </w:r>
                      <w:r w:rsidR="00B85068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="00B85068">
                        <w:rPr>
                          <w:sz w:val="28"/>
                          <w:szCs w:val="28"/>
                        </w:rPr>
                        <w:t>FOOD</w:t>
                      </w:r>
                    </w:p>
                  </w:txbxContent>
                </v:textbox>
              </v:rect>
            </w:pict>
          </mc:Fallback>
        </mc:AlternateContent>
      </w:r>
      <w:r w:rsidR="00967A04" w:rsidRPr="000B2140">
        <w:rPr>
          <w:sz w:val="28"/>
          <w:szCs w:val="32"/>
        </w:rPr>
        <w:t>Using the words in the box below, fill in the missing gaps. Remember to read through all the sentences before you start filling them in.</w:t>
      </w:r>
    </w:p>
    <w:p w:rsidR="00967A04" w:rsidRDefault="00967A04"/>
    <w:p w:rsidR="00967A04" w:rsidRDefault="00967A04"/>
    <w:p w:rsidR="00FF7BDE" w:rsidRDefault="00FF7BDE" w:rsidP="0004590F">
      <w:pPr>
        <w:rPr>
          <w:sz w:val="28"/>
          <w:szCs w:val="28"/>
        </w:rPr>
      </w:pPr>
    </w:p>
    <w:p w:rsidR="00FE5E06" w:rsidRPr="000B2140" w:rsidRDefault="00967A04" w:rsidP="0004590F">
      <w:pPr>
        <w:rPr>
          <w:sz w:val="24"/>
          <w:szCs w:val="24"/>
        </w:rPr>
      </w:pPr>
      <w:r w:rsidRPr="000B2140">
        <w:rPr>
          <w:sz w:val="24"/>
          <w:szCs w:val="24"/>
        </w:rPr>
        <w:t>1.  Plants need water, air _______________ and nutrients to grow</w:t>
      </w:r>
      <w:r w:rsidR="00FF7BDE" w:rsidRPr="000B2140">
        <w:rPr>
          <w:sz w:val="24"/>
          <w:szCs w:val="24"/>
        </w:rPr>
        <w:t>.</w:t>
      </w:r>
    </w:p>
    <w:p w:rsidR="000B2140" w:rsidRDefault="000B2140" w:rsidP="0004590F">
      <w:pPr>
        <w:rPr>
          <w:sz w:val="24"/>
          <w:szCs w:val="24"/>
        </w:rPr>
      </w:pP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  <w:r w:rsidRPr="000B2140">
        <w:rPr>
          <w:sz w:val="24"/>
          <w:szCs w:val="24"/>
        </w:rPr>
        <w:t xml:space="preserve">2. ___________________ </w:t>
      </w:r>
      <w:r w:rsidRPr="000B2140">
        <w:rPr>
          <w:rFonts w:cs="Arial"/>
          <w:color w:val="222222"/>
          <w:sz w:val="24"/>
          <w:szCs w:val="24"/>
          <w:shd w:val="clear" w:color="auto" w:fill="FFFFFF"/>
        </w:rPr>
        <w:t>is a very important part of the life cycle of plants. </w:t>
      </w: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  <w:r w:rsidRPr="000B2140">
        <w:rPr>
          <w:rFonts w:cs="Arial"/>
          <w:color w:val="222222"/>
          <w:sz w:val="24"/>
          <w:szCs w:val="24"/>
          <w:shd w:val="clear" w:color="auto" w:fill="FFFFFF"/>
        </w:rPr>
        <w:t>3. Insects, ________________, bats and the wind take pollen between flowering plants, which means the plants can make seeds and reproduce.</w:t>
      </w:r>
    </w:p>
    <w:p w:rsidR="00FF7BDE" w:rsidRPr="000B2140" w:rsidRDefault="00FF7BDE" w:rsidP="0004590F">
      <w:pPr>
        <w:rPr>
          <w:rFonts w:cs="Arial"/>
          <w:color w:val="222222"/>
          <w:sz w:val="24"/>
          <w:szCs w:val="24"/>
          <w:shd w:val="clear" w:color="auto" w:fill="FFFFFF"/>
        </w:rPr>
      </w:pPr>
    </w:p>
    <w:p w:rsidR="00FF7BDE" w:rsidRPr="000B2140" w:rsidRDefault="00FF7BDE" w:rsidP="0004590F">
      <w:pPr>
        <w:rPr>
          <w:sz w:val="24"/>
          <w:szCs w:val="24"/>
        </w:rPr>
      </w:pPr>
      <w:r w:rsidRPr="000B2140">
        <w:rPr>
          <w:rFonts w:cs="Arial"/>
          <w:color w:val="222222"/>
          <w:sz w:val="24"/>
          <w:szCs w:val="24"/>
          <w:shd w:val="clear" w:color="auto" w:fill="FFFFFF"/>
        </w:rPr>
        <w:t>4. Insect pollinated plants have ______________ colours and lots of smell.</w:t>
      </w:r>
    </w:p>
    <w:p w:rsidR="00FE5E06" w:rsidRPr="000B2140" w:rsidRDefault="00FE5E06" w:rsidP="0004590F">
      <w:pPr>
        <w:rPr>
          <w:sz w:val="24"/>
          <w:szCs w:val="24"/>
        </w:rPr>
      </w:pPr>
    </w:p>
    <w:p w:rsidR="00FE5E06" w:rsidRPr="000B2140" w:rsidRDefault="00282FD8" w:rsidP="0004590F">
      <w:pPr>
        <w:rPr>
          <w:sz w:val="24"/>
          <w:szCs w:val="24"/>
        </w:rPr>
      </w:pPr>
      <w:r w:rsidRPr="000B2140">
        <w:rPr>
          <w:sz w:val="24"/>
          <w:szCs w:val="24"/>
        </w:rPr>
        <w:t xml:space="preserve">5. There are over _________________ plant species that have been </w:t>
      </w:r>
      <w:r w:rsidR="00D53726" w:rsidRPr="000B2140">
        <w:rPr>
          <w:sz w:val="24"/>
          <w:szCs w:val="24"/>
        </w:rPr>
        <w:t>identified in</w:t>
      </w:r>
      <w:r w:rsidRPr="000B2140">
        <w:rPr>
          <w:sz w:val="24"/>
          <w:szCs w:val="24"/>
        </w:rPr>
        <w:t xml:space="preserve"> the world.</w:t>
      </w:r>
      <w:r w:rsidR="00D53726" w:rsidRPr="000B2140">
        <w:rPr>
          <w:sz w:val="24"/>
          <w:szCs w:val="24"/>
        </w:rPr>
        <w:t xml:space="preserve"> About ________________ of these are flowering plants</w:t>
      </w:r>
    </w:p>
    <w:p w:rsidR="00FF7BDE" w:rsidRPr="000B2140" w:rsidRDefault="00FF7BDE" w:rsidP="0004590F">
      <w:pPr>
        <w:rPr>
          <w:sz w:val="24"/>
          <w:szCs w:val="24"/>
        </w:rPr>
      </w:pPr>
    </w:p>
    <w:p w:rsidR="00FF7BDE" w:rsidRPr="000B2140" w:rsidRDefault="00B85068" w:rsidP="00FF7BDE">
      <w:pPr>
        <w:rPr>
          <w:sz w:val="24"/>
          <w:szCs w:val="24"/>
        </w:rPr>
      </w:pPr>
      <w:r w:rsidRPr="000B2140">
        <w:rPr>
          <w:sz w:val="24"/>
          <w:szCs w:val="24"/>
        </w:rPr>
        <w:t xml:space="preserve">6. </w:t>
      </w:r>
      <w:r w:rsidR="006A5587" w:rsidRPr="000B2140">
        <w:rPr>
          <w:sz w:val="24"/>
          <w:szCs w:val="24"/>
        </w:rPr>
        <w:t>_____________</w:t>
      </w:r>
      <w:r w:rsidR="00FF7BDE" w:rsidRPr="000B2140">
        <w:rPr>
          <w:sz w:val="24"/>
          <w:szCs w:val="24"/>
        </w:rPr>
        <w:t xml:space="preserve"> is an Arabic word for fingers!</w:t>
      </w:r>
    </w:p>
    <w:p w:rsidR="00B85068" w:rsidRPr="000B2140" w:rsidRDefault="00B85068" w:rsidP="00FF7BDE">
      <w:pPr>
        <w:rPr>
          <w:sz w:val="24"/>
          <w:szCs w:val="24"/>
        </w:rPr>
      </w:pPr>
    </w:p>
    <w:p w:rsidR="00B85068" w:rsidRPr="000B2140" w:rsidRDefault="00B85068" w:rsidP="0004590F">
      <w:pPr>
        <w:rPr>
          <w:sz w:val="24"/>
          <w:szCs w:val="24"/>
        </w:rPr>
      </w:pPr>
      <w:r w:rsidRPr="000B2140">
        <w:rPr>
          <w:sz w:val="24"/>
          <w:szCs w:val="24"/>
        </w:rPr>
        <w:t>7. Wind pollinated plants usually have ______________ colours and little scent because they have no need to attract insects.</w:t>
      </w:r>
    </w:p>
    <w:p w:rsidR="00B85068" w:rsidRPr="000B2140" w:rsidRDefault="00B85068" w:rsidP="0004590F">
      <w:pPr>
        <w:rPr>
          <w:sz w:val="20"/>
          <w:szCs w:val="20"/>
        </w:rPr>
      </w:pPr>
    </w:p>
    <w:p w:rsidR="00B85068" w:rsidRPr="000B2140" w:rsidRDefault="002F5A0B" w:rsidP="0004590F">
      <w:pPr>
        <w:rPr>
          <w:sz w:val="24"/>
          <w:szCs w:val="24"/>
        </w:rPr>
      </w:pPr>
      <w:r w:rsidRPr="000B2140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3600" behindDoc="0" locked="0" layoutInCell="1" allowOverlap="1" wp14:anchorId="48703C64" wp14:editId="14C9B68D">
            <wp:simplePos x="0" y="0"/>
            <wp:positionH relativeFrom="margin">
              <wp:posOffset>5864860</wp:posOffset>
            </wp:positionH>
            <wp:positionV relativeFrom="paragraph">
              <wp:posOffset>442595</wp:posOffset>
            </wp:positionV>
            <wp:extent cx="914400" cy="914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B2140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F4D71D3" wp14:editId="491468DE">
                <wp:simplePos x="0" y="0"/>
                <wp:positionH relativeFrom="column">
                  <wp:posOffset>95250</wp:posOffset>
                </wp:positionH>
                <wp:positionV relativeFrom="paragraph">
                  <wp:posOffset>375285</wp:posOffset>
                </wp:positionV>
                <wp:extent cx="6838950" cy="10001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3726" w:rsidRDefault="00D53726" w:rsidP="00FE5E06">
                            <w:pPr>
                              <w:rPr>
                                <w:rFonts w:ascii="Calibri" w:hAnsi="Calibri"/>
                                <w:b/>
                                <w:szCs w:val="20"/>
                              </w:rPr>
                            </w:pPr>
                            <w:r w:rsidRPr="00FE5E06">
                              <w:rPr>
                                <w:rFonts w:ascii="Calibri" w:hAnsi="Calibri"/>
                                <w:b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C6835" w:rsidRDefault="00D53726" w:rsidP="00FE5E06">
                            <w:pPr>
                              <w:rPr>
                                <w:b/>
                                <w:szCs w:val="20"/>
                              </w:rPr>
                            </w:pPr>
                            <w:r w:rsidRPr="00EC6835">
                              <w:rPr>
                                <w:rFonts w:cs="Arial"/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Pollination</w:t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 is a very important part of the life cycle of plants. Insects, birds, bats and the wind take</w:t>
                            </w:r>
                            <w:r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br/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pollen between flowering plants, which means the plants can make seeds and reproduce</w:t>
                            </w:r>
                            <w:r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.</w:t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4D71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7.5pt;margin-top:29.55pt;width:538.5pt;height:78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LD4JwIAAE4EAAAOAAAAZHJzL2Uyb0RvYy54bWysVNuO2yAQfa/Uf0C8N7402U2sOKtttqkq&#10;bS/Sbj8AYxyjAkOBxE6/vgPJZtOL+lDVD4hhhjOHMzNe3oxakb1wXoKpaTHJKRGGQyvNtqZfHjev&#10;5pT4wEzLFBhR04Pw9Gb18sVysJUooQfVCkcQxPhqsDXtQ7BVlnneC838BKww6OzAaRbQdNusdWxA&#10;dK2yMs+vsgFcax1w4T2e3h2ddJXwu07w8KnrvAhE1RS5hbS6tDZxzVZLVm0ds73kJxrsH1hoJg0m&#10;PUPdscDIzsnfoLTkDjx0YcJBZ9B1kov0BnxNkf/ymoeeWZHeguJ4e5bJ/z9Y/nH/2RHZ1rQsrikx&#10;TGORHsUYyBsYSRn1GayvMOzBYmAY8RjrnN7q7T3wr54YWPfMbMWtczD0grXIr4g3s4urRxwfQZrh&#10;A7SYhu0CJKCxczqKh3IQRMc6Hc61iVQ4Hl7NX88XM3Rx9BV5nhflLOVg1dN163x4J0CTuKmpw+In&#10;eLa/9yHSYdVTSMzmQcl2I5VKhts2a+XInmGjbNJ3Qv8pTBky1HQxw9x/h0CC+P0JQsuAHa+krun8&#10;HMSqqNtb06Z+DEyq4x4pK3MSMmp3VDGMzZhqllSOIjfQHlBZB8cGx4HETQ/uOyUDNndN/bcdc4IS&#10;9d5gdRbFdBqnIRnT2XWJhrv0NJceZjhC1TRQctyuQ5qgqICBW6xiJ5O+z0xOlLFpk+ynAYtTcWmn&#10;qOffwOoHAAAA//8DAFBLAwQUAAYACAAAACEAEeeh8d8AAAAKAQAADwAAAGRycy9kb3ducmV2Lnht&#10;bEyPwU7DMBBE70j8g7VIXBB1EmhoQpwKIYHgBgXB1Y23SUS8Drabhr9ne4Lj7Ixm31Tr2Q5iQh96&#10;RwrSRQICqXGmp1bB+9vD5QpEiJqMHhyhgh8MsK5PTypdGnegV5w2sRVcQqHUCroYx1LK0HRodVi4&#10;EYm9nfNWR5a+lcbrA5fbQWZJkkure+IPnR7xvsPma7O3ClbXT9NneL56+Wjy3VDEi5vp8dsrdX42&#10;392CiDjHvzAc8Rkdambauj2ZIAbWS54SFSyLFMTRT4qML1sFWZrnIOtK/p9Q/wIAAP//AwBQSwEC&#10;LQAUAAYACAAAACEAtoM4kv4AAADhAQAAEwAAAAAAAAAAAAAAAAAAAAAAW0NvbnRlbnRfVHlwZXNd&#10;LnhtbFBLAQItABQABgAIAAAAIQA4/SH/1gAAAJQBAAALAAAAAAAAAAAAAAAAAC8BAABfcmVscy8u&#10;cmVsc1BLAQItABQABgAIAAAAIQBe6LD4JwIAAE4EAAAOAAAAAAAAAAAAAAAAAC4CAABkcnMvZTJv&#10;RG9jLnhtbFBLAQItABQABgAIAAAAIQAR56Hx3wAAAAoBAAAPAAAAAAAAAAAAAAAAAIEEAABkcnMv&#10;ZG93bnJldi54bWxQSwUGAAAAAAQABADzAAAAjQUAAAAA&#10;">
                <v:textbox>
                  <w:txbxContent>
                    <w:p w:rsidR="00D53726" w:rsidRDefault="00D53726" w:rsidP="00FE5E06">
                      <w:pPr>
                        <w:rPr>
                          <w:rFonts w:ascii="Calibri" w:hAnsi="Calibri"/>
                          <w:b/>
                          <w:szCs w:val="20"/>
                        </w:rPr>
                      </w:pPr>
                      <w:r w:rsidRPr="00FE5E06">
                        <w:rPr>
                          <w:rFonts w:ascii="Calibri" w:hAnsi="Calibri"/>
                          <w:b/>
                          <w:szCs w:val="20"/>
                        </w:rPr>
                        <w:t>Important vocabulary</w:t>
                      </w:r>
                    </w:p>
                    <w:p w:rsidR="00D53726" w:rsidRPr="00EC6835" w:rsidRDefault="00D53726" w:rsidP="00FE5E06">
                      <w:pPr>
                        <w:rPr>
                          <w:b/>
                          <w:szCs w:val="20"/>
                        </w:rPr>
                      </w:pPr>
                      <w:r w:rsidRPr="00EC6835">
                        <w:rPr>
                          <w:rFonts w:cs="Arial"/>
                          <w:b/>
                          <w:bCs/>
                          <w:color w:val="222222"/>
                          <w:shd w:val="clear" w:color="auto" w:fill="FFFFFF"/>
                        </w:rPr>
                        <w:t>Pollination</w:t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 is a very important part of the life cycle of plants. Insects, birds, bats and the wind take</w:t>
                      </w:r>
                      <w:r>
                        <w:rPr>
                          <w:rFonts w:cs="Arial"/>
                          <w:color w:val="222222"/>
                          <w:shd w:val="clear" w:color="auto" w:fill="FFFFFF"/>
                        </w:rPr>
                        <w:br/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pollen between flowering plants, which means the plants can make seeds and reproduce</w:t>
                      </w:r>
                      <w:r>
                        <w:rPr>
                          <w:rFonts w:cs="Arial"/>
                          <w:color w:val="222222"/>
                          <w:shd w:val="clear" w:color="auto" w:fill="FFFFFF"/>
                        </w:rPr>
                        <w:t>.</w:t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5068" w:rsidRPr="000B2140">
        <w:rPr>
          <w:sz w:val="24"/>
          <w:szCs w:val="24"/>
        </w:rPr>
        <w:t xml:space="preserve">8. </w:t>
      </w:r>
      <w:r w:rsidR="003537FA" w:rsidRPr="000B2140">
        <w:rPr>
          <w:rFonts w:cs="Arial"/>
          <w:color w:val="000000"/>
          <w:sz w:val="24"/>
          <w:szCs w:val="24"/>
        </w:rPr>
        <w:t>Around 20</w:t>
      </w:r>
      <w:r w:rsidR="00B85068" w:rsidRPr="000B2140">
        <w:rPr>
          <w:rFonts w:cs="Arial"/>
          <w:color w:val="000000"/>
          <w:sz w:val="24"/>
          <w:szCs w:val="24"/>
        </w:rPr>
        <w:t>0 different types of plants are used by humans to make </w:t>
      </w:r>
      <w:r w:rsidR="00B85068" w:rsidRPr="000B2140">
        <w:rPr>
          <w:rFonts w:cs="Arial"/>
          <w:sz w:val="24"/>
          <w:szCs w:val="24"/>
        </w:rPr>
        <w:t>_____________.</w:t>
      </w:r>
    </w:p>
    <w:p w:rsidR="0004590F" w:rsidRDefault="00FE5E06" w:rsidP="0004590F">
      <w:r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5F859D23" wp14:editId="23EA369C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B3DD1EA" wp14:editId="3DAAF6A5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DD1EA" id="Text Box 14" o:spid="_x0000_s1028" type="#_x0000_t202" style="position:absolute;margin-left:29.7pt;margin-top:687.35pt;width:5in;height:10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XPugQIAABkFAAAOAAAAZHJzL2Uyb0RvYy54bWysVNuO2yAQfa/Uf0C8Zx1nnWxixVmlcVJV&#10;2l6k3X4AARyjYnCBxN5W/fcOkGST7ktV1Q8YmOHMHOYM8/u+kejAjRVaFTi9GWLEFdVMqF2Bvz5t&#10;BlOMrCOKEakVL/Azt/h+8fbNvGtzPtK1lowbBCDK5l1b4Nq5Nk8SS2veEHujW67AWGnTEAdLs0uY&#10;IR2gNzIZDYeTpNOGtUZTbi3sltGIFwG/qjh1n6vKcodkgSE3F0YTxq0fk8Wc5DtD2lrQYxrkH7Jo&#10;iFAQ9AxVEkfQ3ohXUI2gRltduRuqm0RXlaA8cAA26fAPNo81aXngApdj2/M12f8HSz8dvhgkGNQu&#10;w0iRBmr0xHuH3ukewRbcT9faHNweW3B0PeyDb+Bq2wdNv1mk9KomaseXxuiu5oRBfqk/mVwcjTjW&#10;g2y7j5pBHLJ3OgD1lWn85cF1IECHOj2fa+NzobCZje+g3mCiYEtv79IJLHwMkp+Ot8a691w3yE8K&#10;bKD4AZ4cHqyLricXH03pjZAS9kkuFeoKPBuPxpGYloJ5o7dZs9uupEEH4iUUvmNce+nWCAdClqIp&#10;8PTsRHJ/HWvFQhRHhIxzSFoqDw7sILfjLArm52w4W0/X02yQjSbrQTYsy8Fys8oGk016Ny5vy9Wq&#10;TH/5PNMsrwVjXPlUT+JNs78Tx7GNouzO8r2idMV8E77XzJPrNEJBgNXpH9gFHfjSRxG4fttHyXk4&#10;r5GtZs8gDKNjf8J7ApNamx8YddCbBbbf98RwjOQHBeKapVnmmzksgjAwMpeW7aWFKApQBXYYxenK&#10;xQdg3xqxqyFSlLPSSxBkJYJUXrI6yhj6L3A6vhW+wS/XwevlR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Mx9c+6B&#10;AgAAGQ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62C4DC80" wp14:editId="354BFC0F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F1191F5" wp14:editId="20193AEC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191F5" id="Text Box 12" o:spid="_x0000_s1029" type="#_x0000_t202" style="position:absolute;margin-left:29.7pt;margin-top:687.35pt;width:5in;height:10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LNIgQIAABkFAAAOAAAAZHJzL2Uyb0RvYy54bWysVNuO2yAQfa/Uf0C8Zx1nnWxirbPaxklV&#10;qTdptx9AAMeoGCiQ2Nuq/94BkjTbfamq+gEDM5yZw5zh9m7oJDpw64RWFc6vxhhxRTUTalfhL4+b&#10;0Rwj54liRGrFK/zEHb5bvn5125uST3SrJeMWAYhyZW8q3HpvyixztOUdcVfacAXGRtuOeFjaXcYs&#10;6QG9k9lkPJ5lvbbMWE25c7BbJyNeRvym4dR/ahrHPZIVhtx8HG0ct2HMlrek3FliWkGPaZB/yKIj&#10;QkHQM1RNPEF7K15AdYJa7XTjr6juMt00gvLIAdjk4z/YPLTE8MgFLseZ8zW5/wdLPx4+WyQY1G6C&#10;kSId1OiRDx690QOCLbif3rgS3B4MOPoB9sE3cnXmvaZfHVJ61RK14/fW6r7lhEF+eTiZXRxNOC6A&#10;bPsPmkEcsvc6Ag2N7cLlwXUgQIc6PZ1rE3KhsFlMb6DeYKJgy69v8hksQgxSno4b6/xbrjsUJhW2&#10;UPwITw7vnU+uJ5cQTemNkBL2SSkV6iu8mE6miZiWggVjsDm7266kRQcSJBS/Y1x36dYJD0KWoqvw&#10;/OxEynAda8ViFE+ETHNIWqoADuwgt+MsCebHYrxYz9fzYlRMZutRMa7r0f1mVYxmm/xmWl/Xq1Wd&#10;/wx55kXZCsa4CqmexJsXfyeOYxsl2Z3l+4zSM+ab+L1knj1PIxYEWJ3+kV3UQSh9EoEftkOU3Fle&#10;W82eQBhWp/6E9wQmrbbfMeqhNyvsvu2J5RjJdwrEtciLIjRzXERhYGQvLdtLC1EUoCrsMUrTlU8P&#10;wN5YsWshUpKz0vcgyEZEqQTlpqyOMob+i5yOb0Vo8Mt19Pr9oi1/AQ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HnMs0iB&#10;AgAAGQ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02F63E30" wp14:editId="3BBC71BB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763F8EA" wp14:editId="6150FBA7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3F8EA" id="Text Box 10" o:spid="_x0000_s1030" type="#_x0000_t202" style="position:absolute;margin-left:29.7pt;margin-top:687.35pt;width:5in;height:10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iOcggIAABkFAAAOAAAAZHJzL2Uyb0RvYy54bWysVNuO2yAQfa/Uf0C8Zx0nTjax4qy2cVJV&#10;2l6k3X4AARyjYqBAYm+r/nsHnGST7ktV1Q8YmOHMnJkDi7uukejArRNaFTi9GWLEFdVMqF2Bvz5t&#10;BjOMnCeKEakVL/Azd/hu+fbNojU5H+laS8YtAhDl8tYUuPbe5EniaM0b4m604QqMlbYN8bC0u4RZ&#10;0gJ6I5PRcDhNWm2ZsZpy52C37I14GfGrilP/uaoc90gWGHLzcbRx3IYxWS5IvrPE1IIe0yD/kEVD&#10;hIKgZ6iSeIL2VryCagS12unK31DdJLqqBOWRA7BJh3+weayJ4ZELFMeZc5nc/4Olnw5fLBIMegfl&#10;UaSBHj3xzqN3ukOwBfVpjcvB7dGAo+9gH3wjV2ceNP3mkNKrmqgdv7dWtzUnDPJLw8nk4miP4wLI&#10;tv2oGcQhe68jUFfZJhQPyoEAHRJ5Pvcm5EJhM5vcQr/BRMGWjm/TKSxCDJKfjhvr/HuuGxQmBbbQ&#10;/AhPDg/O964nlxBN6Y2QEvZJLhVqCzyfjCY9MS0FC8Zgc3a3XUmLDiRIKH7HuO7SrREehCxFU+DZ&#10;2YnkoRxrxWIUT4Ts55C0VAEc2EFux1kvmJ/z4Xw9W8+yQTaargfZsCwH95tVNphu0ttJOS5XqzL9&#10;FfJMs7wWjHEVUj2JN83+ThzHa9TL7izfK0pXzDfxe808uU4jNgRYnf6RXdRBaH0vAt9tuyi5cYAL&#10;Gtlq9gzCsLq/n/CewKTW9gdGLdzNArvve2I5RvKDAnHN0ywLlzkuojAwspeW7aWFKApQBfYY9dOV&#10;7x+AvbFiV0OkXs5K34MgKxGl8pLVUcZw/yKn41sRLvjlOnq9vGjL3wAAAP//AwBQSwMEFAAGAAgA&#10;AAAhAFUgb+veAAAADAEAAA8AAABkcnMvZG93bnJldi54bWxMj81OwzAQhO9IvIO1SNyoQ9PiJsSp&#10;EIU7DaVcnXibRPgnit028PRsT3Dc2dnZb4r1ZA074Rh67yTczxJg6Bqve9dK2L2/3q2AhaicVsY7&#10;lPCNAdbl9VWhcu3PbounKraMQlzIlYQuxiHnPDQdWhVmfkBHu4MfrYo0ji3XozpTuDV8niQP3Kre&#10;0YdODfjcYfNVHS1hzD936eatQiFUnW5efj6yw95IeXszPT0CizjFPzNc8OkGSmKq/dHpwIyEZbYg&#10;J+mpWAhg5BDiItUkLbNEAC8L/r9E+QsAAP//AwBQSwECLQAUAAYACAAAACEAtoM4kv4AAADhAQAA&#10;EwAAAAAAAAAAAAAAAAAAAAAAW0NvbnRlbnRfVHlwZXNdLnhtbFBLAQItABQABgAIAAAAIQA4/SH/&#10;1gAAAJQBAAALAAAAAAAAAAAAAAAAAC8BAABfcmVscy8ucmVsc1BLAQItABQABgAIAAAAIQDVXiOc&#10;ggIAABkFAAAOAAAAAAAAAAAAAAAAAC4CAABkcnMvZTJvRG9jLnhtbFBLAQItABQABgAIAAAAIQBV&#10;IG/r3gAAAAwBAAAPAAAAAAAAAAAAAAAAANwEAABkcnMvZG93bnJldi54bWxQSwUGAAAAAAQABADz&#10;AAAA5wUAAAAA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7AD31CEA" wp14:editId="100948C1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38BE72" wp14:editId="4EEF0D4E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8BE72" id="Text Box 8" o:spid="_x0000_s1031" type="#_x0000_t202" style="position:absolute;margin-left:29.7pt;margin-top:687.35pt;width:5in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acNgQIAABc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Rga&#10;pUgDLXrinUfvdIemoTqtcTk4PRpw8x0cQ5cjU2ceNP3mkNKrmqgdX1qr25oTBtml4c/k4tcexwWQ&#10;bftRMwhD9l5HoK6yTSgdFAMBOnTp+dyZkAqFw2x8B90GEwVbenuXTmATYpD89Luxzr/nukFhUWAL&#10;rY/w5PDgfO96cgnRlN4IKeGc5FKhtsCz8WjcE9NSsGAMNmd325W06ECCgOJzjOsu3RrhQcZSNFDH&#10;sxPJQznWisUongjZryFpqQI4sIPcjqteLj9nw9l6up5mg2w0WQ+yYVkOlptVNphs0rtxeVuuVmX6&#10;K+SZZnktGOMqpHqSbpr9nTSOQ9SL7izeK0pXzDfxec08uU4jNgRYnb6RXdRBaH0vAt9tuyi4LMAF&#10;jWw1ewZhWN1PJ9wmsKi1/YFRC5NZYPd9TyzHSH5QIK5ZmmVhlOMmCgMje2nZXlqIogBVYI9Rv1z5&#10;fvz3xopdDZF6OSu9BEFWIkrlJaujjGH6IqfjTRHG+3IfvV7us8Vv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IWRpw2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3DE46C6" wp14:editId="414DE0D0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E46C6" id="Text Box 6" o:spid="_x0000_s1032" type="#_x0000_t202" style="position:absolute;margin-left:29.7pt;margin-top:687.35pt;width:5in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VR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k8w&#10;UqSBEj3xzqN3ukOT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jQNc&#10;0MhWs2cQhtV9d8JrApNa2x8YtdCZBXbf98RyjOQHBeKapVkWWjkuojAwspeW7aWFKApQBfYY9dOV&#10;79t/b6zY1RCpl7PSSxBkJaJUXrI6yhi6L3I6vhShvS/X0evlP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CGc5VG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B65EF5" wp14:editId="6665BD36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65EF5" id="Text Box 5" o:spid="_x0000_s1033" type="#_x0000_t202" style="position:absolute;margin-left:29.7pt;margin-top:687.35pt;width:5in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MSc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o8x&#10;UqSBEj3xzqN3ukPj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TQJc&#10;0MhWs2cQhtV9d8JrApNa2x8YtdCZBXbf98RyjOQHBeKapVkWWjkuojAwspeW7aWFKApQBfYY9dOV&#10;79t/b6zY1RCpl7PSSxBkJaJUXrI6yhi6L3I6vhShvS/X0evlP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NoExJy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4590F" w:rsidSect="0044040D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726" w:rsidRDefault="00D53726" w:rsidP="0044040D">
      <w:pPr>
        <w:spacing w:after="0" w:line="240" w:lineRule="auto"/>
      </w:pPr>
      <w:r>
        <w:separator/>
      </w:r>
    </w:p>
  </w:endnote>
  <w:end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140" w:rsidRPr="000B2140" w:rsidRDefault="000B2140">
    <w:pPr>
      <w:pStyle w:val="Footer"/>
      <w:rPr>
        <w:i/>
      </w:rPr>
    </w:pPr>
    <w:r w:rsidRPr="000B2140">
      <w:rPr>
        <w:i/>
        <w:noProof/>
        <w:lang w:eastAsia="en-GB"/>
      </w:rPr>
      <w:drawing>
        <wp:anchor distT="0" distB="0" distL="114300" distR="114300" simplePos="0" relativeHeight="251661312" behindDoc="0" locked="0" layoutInCell="1" allowOverlap="1" wp14:anchorId="6F96D558" wp14:editId="08837A19">
          <wp:simplePos x="0" y="0"/>
          <wp:positionH relativeFrom="margin">
            <wp:posOffset>5814695</wp:posOffset>
          </wp:positionH>
          <wp:positionV relativeFrom="paragraph">
            <wp:posOffset>-99060</wp:posOffset>
          </wp:positionV>
          <wp:extent cx="1119651" cy="579755"/>
          <wp:effectExtent l="0" t="0" r="4445" b="0"/>
          <wp:wrapNone/>
          <wp:docPr id="3" name="Picture 3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9651" cy="579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140">
      <w:rPr>
        <w:i/>
      </w:rPr>
      <w:t>JLK London Borough of Lewisham</w:t>
    </w:r>
    <w:r w:rsidRPr="000B2140">
      <w:rPr>
        <w:i/>
      </w:rPr>
      <w:tab/>
    </w:r>
    <w:r w:rsidRPr="000B2140">
      <w:rPr>
        <w:i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726" w:rsidRDefault="00D53726" w:rsidP="0044040D">
      <w:pPr>
        <w:spacing w:after="0" w:line="240" w:lineRule="auto"/>
      </w:pPr>
      <w:r>
        <w:separator/>
      </w:r>
    </w:p>
  </w:footnote>
  <w:foot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726" w:rsidRDefault="00D53726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B2140">
      <w:rPr>
        <w:rFonts w:ascii="Calibri" w:hAnsi="Calibri"/>
        <w:i/>
      </w:rPr>
      <w:t xml:space="preserve">Living things worksheet 032 </w:t>
    </w:r>
    <w:r w:rsidR="000B2140">
      <w:rPr>
        <w:rFonts w:ascii="Calibri" w:hAnsi="Calibri"/>
        <w:i/>
      </w:rPr>
      <w:tab/>
    </w:r>
    <w:r w:rsidR="000B2140">
      <w:rPr>
        <w:rFonts w:ascii="Calibri" w:hAnsi="Calibri"/>
        <w:i/>
      </w:rPr>
      <w:tab/>
      <w:t>Plants missing words</w:t>
    </w:r>
    <w:r w:rsidR="000B2140">
      <w:rPr>
        <w:rFonts w:ascii="Calibri" w:hAnsi="Calibri"/>
        <w:i/>
      </w:rPr>
      <w:tab/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F73E95"/>
    <w:multiLevelType w:val="multilevel"/>
    <w:tmpl w:val="3978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15AE"/>
    <w:rsid w:val="0004590F"/>
    <w:rsid w:val="000A7874"/>
    <w:rsid w:val="000B2140"/>
    <w:rsid w:val="00181310"/>
    <w:rsid w:val="00282FD8"/>
    <w:rsid w:val="002F5A0B"/>
    <w:rsid w:val="0030615B"/>
    <w:rsid w:val="003537FA"/>
    <w:rsid w:val="0044040D"/>
    <w:rsid w:val="0057731E"/>
    <w:rsid w:val="005F58CC"/>
    <w:rsid w:val="006A5587"/>
    <w:rsid w:val="006A705C"/>
    <w:rsid w:val="006C1588"/>
    <w:rsid w:val="006C7909"/>
    <w:rsid w:val="00755FB7"/>
    <w:rsid w:val="007A2047"/>
    <w:rsid w:val="00850F9C"/>
    <w:rsid w:val="00967A04"/>
    <w:rsid w:val="00A37ECA"/>
    <w:rsid w:val="00AB455E"/>
    <w:rsid w:val="00B85068"/>
    <w:rsid w:val="00C60BA5"/>
    <w:rsid w:val="00C70DE7"/>
    <w:rsid w:val="00CF3C0E"/>
    <w:rsid w:val="00D07289"/>
    <w:rsid w:val="00D428F0"/>
    <w:rsid w:val="00D53726"/>
    <w:rsid w:val="00E60DAC"/>
    <w:rsid w:val="00EC6835"/>
    <w:rsid w:val="00FE5E06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731E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50F9C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B850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2F468667</Template>
  <TotalTime>84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11</cp:revision>
  <dcterms:created xsi:type="dcterms:W3CDTF">2019-04-24T11:46:00Z</dcterms:created>
  <dcterms:modified xsi:type="dcterms:W3CDTF">2020-05-04T14:24:00Z</dcterms:modified>
</cp:coreProperties>
</file>