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40D" w:rsidRPr="00DC3C35" w:rsidRDefault="00DC3C35" w:rsidP="00A03A64">
      <w:pPr>
        <w:ind w:left="2880" w:firstLine="720"/>
      </w:pPr>
      <w:r>
        <w:rPr>
          <w:noProof/>
          <w:lang w:eastAsia="en-GB"/>
        </w:rPr>
        <w:drawing>
          <wp:anchor distT="0" distB="0" distL="114300" distR="114300" simplePos="0" relativeHeight="251674624" behindDoc="0" locked="0" layoutInCell="1" allowOverlap="1" wp14:anchorId="17C11A7F" wp14:editId="66223BC6">
            <wp:simplePos x="0" y="0"/>
            <wp:positionH relativeFrom="margin">
              <wp:posOffset>85725</wp:posOffset>
            </wp:positionH>
            <wp:positionV relativeFrom="paragraph">
              <wp:posOffset>-288290</wp:posOffset>
            </wp:positionV>
            <wp:extent cx="1762125" cy="912428"/>
            <wp:effectExtent l="0" t="0" r="0" b="2540"/>
            <wp:wrapNone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91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040D">
        <w:rPr>
          <w:rFonts w:ascii="Calibri" w:hAnsi="Calibri"/>
          <w:b/>
          <w:sz w:val="24"/>
          <w:szCs w:val="24"/>
        </w:rPr>
        <w:t>T</w:t>
      </w:r>
      <w:r w:rsidR="0044040D" w:rsidRPr="00B127EC">
        <w:rPr>
          <w:rFonts w:ascii="Calibri" w:hAnsi="Calibri"/>
          <w:b/>
          <w:sz w:val="24"/>
          <w:szCs w:val="24"/>
        </w:rPr>
        <w:t>itle:</w:t>
      </w:r>
      <w:r w:rsidR="006A705C">
        <w:rPr>
          <w:rFonts w:ascii="Calibri" w:hAnsi="Calibri"/>
          <w:b/>
          <w:sz w:val="24"/>
          <w:szCs w:val="24"/>
        </w:rPr>
        <w:t xml:space="preserve"> </w:t>
      </w:r>
      <w:r w:rsidR="00A03A64">
        <w:rPr>
          <w:rFonts w:ascii="Calibri" w:hAnsi="Calibri"/>
          <w:i/>
        </w:rPr>
        <w:t xml:space="preserve">Living Things - </w:t>
      </w:r>
      <w:r w:rsidR="00C04E7E">
        <w:rPr>
          <w:rFonts w:ascii="Calibri" w:hAnsi="Calibri"/>
          <w:i/>
        </w:rPr>
        <w:t>Plant parts and function</w:t>
      </w:r>
      <w:r w:rsidR="00D539BB">
        <w:rPr>
          <w:rFonts w:ascii="Calibri" w:hAnsi="Calibri"/>
          <w:i/>
        </w:rPr>
        <w:t xml:space="preserve"> (Answers)</w:t>
      </w:r>
      <w:r w:rsidR="00C04E7E">
        <w:rPr>
          <w:rFonts w:ascii="Calibri" w:hAnsi="Calibri"/>
          <w:i/>
        </w:rPr>
        <w:tab/>
        <w:t xml:space="preserve"> </w:t>
      </w:r>
      <w:r>
        <w:rPr>
          <w:rFonts w:ascii="Calibri" w:hAnsi="Calibri"/>
          <w:i/>
        </w:rPr>
        <w:br/>
        <w:t xml:space="preserve"> </w:t>
      </w:r>
      <w:r>
        <w:rPr>
          <w:rFonts w:ascii="Calibri" w:hAnsi="Calibri"/>
          <w:i/>
        </w:rPr>
        <w:tab/>
      </w:r>
      <w:r w:rsidR="0044040D" w:rsidRPr="00FE5E06">
        <w:rPr>
          <w:rFonts w:ascii="Calibri" w:hAnsi="Calibri"/>
          <w:b/>
          <w:i/>
          <w:sz w:val="24"/>
          <w:szCs w:val="24"/>
        </w:rPr>
        <w:t>Subject</w:t>
      </w:r>
      <w:r w:rsidR="0044040D" w:rsidRPr="00B127EC">
        <w:rPr>
          <w:rFonts w:ascii="Calibri" w:hAnsi="Calibri"/>
          <w:b/>
          <w:sz w:val="24"/>
          <w:szCs w:val="24"/>
        </w:rPr>
        <w:t>:</w:t>
      </w:r>
      <w:r w:rsidR="0044040D">
        <w:rPr>
          <w:rFonts w:ascii="Calibri" w:hAnsi="Calibri"/>
          <w:sz w:val="24"/>
          <w:szCs w:val="24"/>
        </w:rPr>
        <w:t xml:space="preserve"> Science/Maths</w:t>
      </w:r>
    </w:p>
    <w:p w:rsidR="00967A04" w:rsidRDefault="00967A04"/>
    <w:p w:rsidR="00A03A64" w:rsidRPr="00A03A64" w:rsidRDefault="00A03A64">
      <w:p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Date _______________________</w:t>
      </w:r>
      <w:r w:rsidRPr="003F7F33">
        <w:rPr>
          <w:rFonts w:ascii="Calibri" w:hAnsi="Calibri"/>
          <w:lang w:val="en-US"/>
        </w:rPr>
        <w:t xml:space="preserve"> </w:t>
      </w:r>
      <w:r>
        <w:rPr>
          <w:rFonts w:ascii="Calibri" w:hAnsi="Calibri"/>
          <w:lang w:val="en-US"/>
        </w:rPr>
        <w:t xml:space="preserve"> Name______________________ </w:t>
      </w:r>
      <w:r w:rsidRPr="003F7F33">
        <w:rPr>
          <w:rFonts w:ascii="Calibri" w:hAnsi="Calibri"/>
          <w:lang w:val="en-US"/>
        </w:rPr>
        <w:t>Site</w:t>
      </w:r>
      <w:r>
        <w:rPr>
          <w:rFonts w:ascii="Calibri" w:hAnsi="Calibri"/>
          <w:lang w:val="en-US"/>
        </w:rPr>
        <w:t xml:space="preserve">  ____________________________</w:t>
      </w:r>
    </w:p>
    <w:p w:rsidR="00DC3C35" w:rsidRPr="00317515" w:rsidRDefault="00AC37CF">
      <w:pPr>
        <w:rPr>
          <w:sz w:val="24"/>
        </w:rPr>
      </w:pPr>
      <w:r>
        <w:rPr>
          <w:noProof/>
          <w:sz w:val="28"/>
          <w:lang w:eastAsia="en-GB"/>
        </w:rPr>
        <w:drawing>
          <wp:anchor distT="0" distB="0" distL="114300" distR="114300" simplePos="0" relativeHeight="251675648" behindDoc="1" locked="0" layoutInCell="1" allowOverlap="1" wp14:anchorId="7FAB2B3B" wp14:editId="64A66866">
            <wp:simplePos x="0" y="0"/>
            <wp:positionH relativeFrom="column">
              <wp:posOffset>1238250</wp:posOffset>
            </wp:positionH>
            <wp:positionV relativeFrom="paragraph">
              <wp:posOffset>341630</wp:posOffset>
            </wp:positionV>
            <wp:extent cx="3971925" cy="5314950"/>
            <wp:effectExtent l="0" t="0" r="952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17515" w:rsidRPr="00317515">
        <w:rPr>
          <w:sz w:val="24"/>
        </w:rPr>
        <w:t>U</w:t>
      </w:r>
      <w:r w:rsidR="00B36AC2">
        <w:rPr>
          <w:sz w:val="24"/>
        </w:rPr>
        <w:t>sing the words in the box,</w:t>
      </w:r>
      <w:r w:rsidR="00317515" w:rsidRPr="00317515">
        <w:rPr>
          <w:sz w:val="24"/>
        </w:rPr>
        <w:t xml:space="preserve"> label the plant and then describe what</w:t>
      </w:r>
      <w:r w:rsidR="00E134AC">
        <w:rPr>
          <w:sz w:val="24"/>
        </w:rPr>
        <w:t xml:space="preserve"> each</w:t>
      </w:r>
      <w:r w:rsidR="00317515" w:rsidRPr="00317515">
        <w:rPr>
          <w:sz w:val="24"/>
        </w:rPr>
        <w:t xml:space="preserve"> </w:t>
      </w:r>
      <w:r w:rsidR="00B36AC2">
        <w:rPr>
          <w:sz w:val="24"/>
        </w:rPr>
        <w:t xml:space="preserve">part </w:t>
      </w:r>
      <w:r w:rsidR="00317515" w:rsidRPr="00317515">
        <w:rPr>
          <w:sz w:val="24"/>
        </w:rPr>
        <w:t>does</w:t>
      </w:r>
      <w:r w:rsidR="00E134AC">
        <w:rPr>
          <w:sz w:val="24"/>
        </w:rPr>
        <w:t xml:space="preserve"> by</w:t>
      </w:r>
      <w:r w:rsidR="00317515" w:rsidRPr="00317515">
        <w:rPr>
          <w:sz w:val="24"/>
        </w:rPr>
        <w:t xml:space="preserve"> fill</w:t>
      </w:r>
      <w:r w:rsidR="00E134AC">
        <w:rPr>
          <w:sz w:val="24"/>
        </w:rPr>
        <w:t>ing</w:t>
      </w:r>
      <w:r w:rsidR="00317515" w:rsidRPr="00317515">
        <w:rPr>
          <w:sz w:val="24"/>
        </w:rPr>
        <w:t xml:space="preserve"> in the missing words in the sentences below</w:t>
      </w:r>
      <w:r w:rsidR="00E134AC">
        <w:rPr>
          <w:sz w:val="24"/>
        </w:rPr>
        <w:t xml:space="preserve">. </w:t>
      </w:r>
    </w:p>
    <w:p w:rsidR="00DC3C35" w:rsidRDefault="00280D20" w:rsidP="00DC3C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73600" behindDoc="0" locked="0" layoutInCell="1" allowOverlap="1" wp14:anchorId="7F1017A6" wp14:editId="2768483F">
            <wp:simplePos x="0" y="0"/>
            <wp:positionH relativeFrom="column">
              <wp:posOffset>8572500</wp:posOffset>
            </wp:positionH>
            <wp:positionV relativeFrom="paragraph">
              <wp:posOffset>290830</wp:posOffset>
            </wp:positionV>
            <wp:extent cx="914400" cy="9144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70528" behindDoc="0" locked="0" layoutInCell="1" allowOverlap="1" wp14:anchorId="66A865FC" wp14:editId="655D713A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68480" behindDoc="0" locked="0" layoutInCell="1" allowOverlap="1" wp14:anchorId="4CCDA180" wp14:editId="07B986C4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66432" behindDoc="0" locked="0" layoutInCell="1" allowOverlap="1" wp14:anchorId="7373C9D1" wp14:editId="3C12551B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64384" behindDoc="0" locked="0" layoutInCell="1" allowOverlap="1" wp14:anchorId="2657C227" wp14:editId="0FC027BD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9C141C5" wp14:editId="660500AD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C141C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9.7pt;margin-top:687.35pt;width:5in;height:10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 w:rsidRPr="00DC3C35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8F7CC14" wp14:editId="055D164D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F7CC14" id="Text Box 5" o:spid="_x0000_s1027" type="#_x0000_t202" style="position:absolute;margin-left:29.7pt;margin-top:687.35pt;width:5in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513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o8x&#10;UqSBEj3xzqN3ukPj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RZEE&#10;jWw1ewZhWN13J7wmMKm1/YFRC51ZYPd9TyzHSH5QIK5ZmmWhleMiCgMje2nZXlqIogBVYI9RP135&#10;vv33xopdDZF6OSu9BEFWIkrlJaujjKH7IqfjSxHa+3IdvV7es8VvAA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HnnnXe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C3C35" w:rsidRPr="00DC3C35">
        <w:rPr>
          <w:b/>
          <w:sz w:val="28"/>
          <w:szCs w:val="28"/>
        </w:rPr>
        <w:t>ROOTS</w:t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  <w:t>LEAVES</w:t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  <w:t>STEM</w:t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>
        <w:rPr>
          <w:b/>
          <w:sz w:val="28"/>
          <w:szCs w:val="28"/>
        </w:rPr>
        <w:t>FLOWER</w:t>
      </w:r>
    </w:p>
    <w:p w:rsidR="00DC3C35" w:rsidRDefault="00DC3C35" w:rsidP="00DC3C35">
      <w:pPr>
        <w:rPr>
          <w:sz w:val="28"/>
          <w:szCs w:val="28"/>
        </w:rPr>
      </w:pPr>
    </w:p>
    <w:p w:rsidR="00DC3C35" w:rsidRDefault="00D539BB" w:rsidP="00DC3C35">
      <w:pPr>
        <w:rPr>
          <w:sz w:val="28"/>
        </w:rPr>
      </w:pPr>
      <w:r w:rsidRPr="00D539BB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F2D4530" wp14:editId="66C42BA3">
                <wp:simplePos x="0" y="0"/>
                <wp:positionH relativeFrom="column">
                  <wp:posOffset>2533650</wp:posOffset>
                </wp:positionH>
                <wp:positionV relativeFrom="paragraph">
                  <wp:posOffset>104775</wp:posOffset>
                </wp:positionV>
                <wp:extent cx="619125" cy="1404620"/>
                <wp:effectExtent l="0" t="0" r="28575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9BB" w:rsidRPr="00D539BB" w:rsidRDefault="00D539B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Flower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2D4530" id="Text Box 2" o:spid="_x0000_s1028" type="#_x0000_t202" style="position:absolute;margin-left:199.5pt;margin-top:8.25pt;width:48.7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" filled="f" strokecolor="white [3212]">
                <v:textbox style="mso-fit-shape-to-text:t">
                  <w:txbxContent>
                    <w:p w:rsidR="00D539BB" w:rsidRPr="00D539BB" w:rsidRDefault="00D539B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Flower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17515" w:rsidRDefault="00317515" w:rsidP="00D539BB">
      <w:pPr>
        <w:jc w:val="right"/>
        <w:rPr>
          <w:sz w:val="28"/>
        </w:rPr>
      </w:pPr>
    </w:p>
    <w:p w:rsidR="00317515" w:rsidRDefault="00317515" w:rsidP="00DC3C35">
      <w:pPr>
        <w:rPr>
          <w:sz w:val="28"/>
        </w:rPr>
      </w:pPr>
    </w:p>
    <w:p w:rsidR="00317515" w:rsidRDefault="00D539BB" w:rsidP="00DC3C35">
      <w:pPr>
        <w:rPr>
          <w:sz w:val="28"/>
        </w:rPr>
      </w:pPr>
      <w:r w:rsidRPr="00D539BB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ACC1FB7" wp14:editId="63E98AAB">
                <wp:simplePos x="0" y="0"/>
                <wp:positionH relativeFrom="column">
                  <wp:posOffset>2714625</wp:posOffset>
                </wp:positionH>
                <wp:positionV relativeFrom="paragraph">
                  <wp:posOffset>71120</wp:posOffset>
                </wp:positionV>
                <wp:extent cx="619125" cy="1404620"/>
                <wp:effectExtent l="0" t="0" r="28575" b="1397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9BB" w:rsidRPr="00D539BB" w:rsidRDefault="00D539BB" w:rsidP="00D539B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Stem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ACC1FB7" id="_x0000_s1029" type="#_x0000_t202" style="position:absolute;margin-left:213.75pt;margin-top:5.6pt;width:48.7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" filled="f" strokecolor="white [3212]">
                <v:textbox style="mso-fit-shape-to-text:t">
                  <w:txbxContent>
                    <w:p w:rsidR="00D539BB" w:rsidRPr="00D539BB" w:rsidRDefault="00D539BB" w:rsidP="00D539B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Stem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17515" w:rsidRDefault="00D539BB" w:rsidP="00D539BB">
      <w:pPr>
        <w:jc w:val="right"/>
        <w:rPr>
          <w:sz w:val="28"/>
        </w:rPr>
      </w:pPr>
      <w:r w:rsidRPr="00D539BB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6356DCA" wp14:editId="5AC1B214">
                <wp:simplePos x="0" y="0"/>
                <wp:positionH relativeFrom="column">
                  <wp:posOffset>2305050</wp:posOffset>
                </wp:positionH>
                <wp:positionV relativeFrom="paragraph">
                  <wp:posOffset>243205</wp:posOffset>
                </wp:positionV>
                <wp:extent cx="619125" cy="1404620"/>
                <wp:effectExtent l="0" t="0" r="28575" b="1397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9BB" w:rsidRPr="00D539BB" w:rsidRDefault="00D539BB" w:rsidP="00D539B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Leaves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356DCA" id="_x0000_s1030" type="#_x0000_t202" style="position:absolute;left:0;text-align:left;margin-left:181.5pt;margin-top:19.15pt;width:48.7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" filled="f" strokecolor="white [3212]">
                <v:textbox style="mso-fit-shape-to-text:t">
                  <w:txbxContent>
                    <w:p w:rsidR="00D539BB" w:rsidRPr="00D539BB" w:rsidRDefault="00D539BB" w:rsidP="00D539B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Leaves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17515" w:rsidRDefault="00317515" w:rsidP="00DC3C35">
      <w:pPr>
        <w:rPr>
          <w:sz w:val="28"/>
        </w:rPr>
      </w:pPr>
    </w:p>
    <w:p w:rsidR="00317515" w:rsidRDefault="00317515" w:rsidP="00DC3C35">
      <w:pPr>
        <w:rPr>
          <w:sz w:val="28"/>
        </w:rPr>
      </w:pPr>
    </w:p>
    <w:p w:rsidR="00317515" w:rsidRDefault="00317515" w:rsidP="00DC3C35">
      <w:pPr>
        <w:rPr>
          <w:sz w:val="28"/>
        </w:rPr>
      </w:pPr>
    </w:p>
    <w:p w:rsidR="00DC3C35" w:rsidRDefault="00D539BB" w:rsidP="00D539BB">
      <w:pPr>
        <w:tabs>
          <w:tab w:val="left" w:pos="7680"/>
        </w:tabs>
        <w:rPr>
          <w:sz w:val="28"/>
        </w:rPr>
      </w:pPr>
      <w:r>
        <w:rPr>
          <w:sz w:val="28"/>
        </w:rPr>
        <w:tab/>
      </w:r>
    </w:p>
    <w:p w:rsidR="00AC37CF" w:rsidRDefault="00D539BB" w:rsidP="00DC3C35">
      <w:pPr>
        <w:rPr>
          <w:sz w:val="28"/>
        </w:rPr>
      </w:pPr>
      <w:r w:rsidRPr="00D539BB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041CA7E" wp14:editId="7701F453">
                <wp:simplePos x="0" y="0"/>
                <wp:positionH relativeFrom="column">
                  <wp:posOffset>2419350</wp:posOffset>
                </wp:positionH>
                <wp:positionV relativeFrom="paragraph">
                  <wp:posOffset>116205</wp:posOffset>
                </wp:positionV>
                <wp:extent cx="619125" cy="1404620"/>
                <wp:effectExtent l="0" t="0" r="28575" b="1397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9BB" w:rsidRPr="00D539BB" w:rsidRDefault="00D539BB" w:rsidP="00D539B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Roots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41CA7E" id="_x0000_s1031" type="#_x0000_t202" style="position:absolute;margin-left:190.5pt;margin-top:9.15pt;width:48.75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" filled="f" strokecolor="white [3212]">
                <v:textbox style="mso-fit-shape-to-text:t">
                  <w:txbxContent>
                    <w:p w:rsidR="00D539BB" w:rsidRPr="00D539BB" w:rsidRDefault="00D539BB" w:rsidP="00D539B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Roots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C37CF" w:rsidRDefault="00AC37CF" w:rsidP="00DC3C35">
      <w:pPr>
        <w:rPr>
          <w:sz w:val="28"/>
        </w:rPr>
      </w:pPr>
      <w:bookmarkStart w:id="0" w:name="_GoBack"/>
      <w:bookmarkEnd w:id="0"/>
    </w:p>
    <w:p w:rsidR="00AC37CF" w:rsidRDefault="00AC37CF" w:rsidP="00DC3C35">
      <w:pPr>
        <w:rPr>
          <w:sz w:val="28"/>
        </w:rPr>
      </w:pPr>
    </w:p>
    <w:p w:rsidR="00AC37CF" w:rsidRDefault="00AC37CF" w:rsidP="00DC3C35">
      <w:pPr>
        <w:rPr>
          <w:sz w:val="28"/>
        </w:rPr>
      </w:pPr>
    </w:p>
    <w:p w:rsidR="00DC3C35" w:rsidRDefault="00DC3C35" w:rsidP="00A03A64">
      <w:pPr>
        <w:pStyle w:val="ListParagraph"/>
        <w:numPr>
          <w:ilvl w:val="0"/>
          <w:numId w:val="5"/>
        </w:numPr>
        <w:rPr>
          <w:sz w:val="24"/>
          <w:szCs w:val="26"/>
        </w:rPr>
      </w:pPr>
      <w:r w:rsidRPr="00A03A64">
        <w:rPr>
          <w:sz w:val="24"/>
          <w:szCs w:val="26"/>
        </w:rPr>
        <w:t xml:space="preserve">The </w:t>
      </w:r>
      <w:r w:rsidR="00D539BB" w:rsidRPr="00D539BB">
        <w:rPr>
          <w:color w:val="FF0000"/>
          <w:sz w:val="24"/>
          <w:szCs w:val="26"/>
        </w:rPr>
        <w:t>FLOWER</w:t>
      </w:r>
      <w:r w:rsidR="00D539BB">
        <w:rPr>
          <w:sz w:val="24"/>
          <w:szCs w:val="26"/>
        </w:rPr>
        <w:t xml:space="preserve"> </w:t>
      </w:r>
      <w:r w:rsidRPr="00A03A64">
        <w:rPr>
          <w:sz w:val="24"/>
          <w:szCs w:val="26"/>
        </w:rPr>
        <w:t>makes seeds to make new flowers grow. The</w:t>
      </w:r>
      <w:r w:rsidR="00AC37CF" w:rsidRPr="00A03A64">
        <w:rPr>
          <w:sz w:val="24"/>
          <w:szCs w:val="26"/>
        </w:rPr>
        <w:t>y</w:t>
      </w:r>
      <w:r w:rsidRPr="00A03A64">
        <w:rPr>
          <w:sz w:val="24"/>
          <w:szCs w:val="26"/>
        </w:rPr>
        <w:t xml:space="preserve"> also attract the pollinators!</w:t>
      </w:r>
    </w:p>
    <w:p w:rsidR="00A03A64" w:rsidRPr="00A03A64" w:rsidRDefault="00A03A64" w:rsidP="00A03A64">
      <w:pPr>
        <w:pStyle w:val="ListParagraph"/>
        <w:rPr>
          <w:sz w:val="24"/>
          <w:szCs w:val="26"/>
        </w:rPr>
      </w:pPr>
    </w:p>
    <w:p w:rsidR="00DC3C35" w:rsidRDefault="00D539BB" w:rsidP="00A03A64">
      <w:pPr>
        <w:pStyle w:val="ListParagraph"/>
        <w:numPr>
          <w:ilvl w:val="0"/>
          <w:numId w:val="5"/>
        </w:numPr>
        <w:rPr>
          <w:sz w:val="24"/>
          <w:szCs w:val="26"/>
        </w:rPr>
      </w:pPr>
      <w:r>
        <w:rPr>
          <w:sz w:val="24"/>
          <w:szCs w:val="26"/>
        </w:rPr>
        <w:t xml:space="preserve">The </w:t>
      </w:r>
      <w:r w:rsidRPr="00D539BB">
        <w:rPr>
          <w:color w:val="FF0000"/>
          <w:sz w:val="24"/>
          <w:szCs w:val="26"/>
        </w:rPr>
        <w:t>LEAVES</w:t>
      </w:r>
      <w:r w:rsidR="00DC3C35" w:rsidRPr="00A03A64">
        <w:rPr>
          <w:sz w:val="24"/>
          <w:szCs w:val="26"/>
        </w:rPr>
        <w:t xml:space="preserve"> sit in sunshine and help make food for the plant, through a process call photosynthesis.</w:t>
      </w:r>
    </w:p>
    <w:p w:rsidR="00A03A64" w:rsidRPr="00A03A64" w:rsidRDefault="00A03A64" w:rsidP="00A03A64">
      <w:pPr>
        <w:pStyle w:val="ListParagraph"/>
        <w:rPr>
          <w:sz w:val="24"/>
          <w:szCs w:val="26"/>
        </w:rPr>
      </w:pPr>
    </w:p>
    <w:p w:rsidR="00DC3C35" w:rsidRDefault="00DC3C35" w:rsidP="00A03A64">
      <w:pPr>
        <w:pStyle w:val="ListParagraph"/>
        <w:numPr>
          <w:ilvl w:val="0"/>
          <w:numId w:val="5"/>
        </w:numPr>
        <w:rPr>
          <w:sz w:val="24"/>
          <w:szCs w:val="26"/>
        </w:rPr>
      </w:pPr>
      <w:r w:rsidRPr="00A03A64">
        <w:rPr>
          <w:sz w:val="24"/>
          <w:szCs w:val="26"/>
        </w:rPr>
        <w:t>The</w:t>
      </w:r>
      <w:r w:rsidR="00D539BB">
        <w:rPr>
          <w:sz w:val="24"/>
          <w:szCs w:val="26"/>
        </w:rPr>
        <w:t xml:space="preserve"> </w:t>
      </w:r>
      <w:r w:rsidR="00D539BB" w:rsidRPr="00D539BB">
        <w:rPr>
          <w:color w:val="FF0000"/>
          <w:sz w:val="24"/>
          <w:szCs w:val="26"/>
        </w:rPr>
        <w:t xml:space="preserve">STEM </w:t>
      </w:r>
      <w:r w:rsidR="00B21162" w:rsidRPr="00A03A64">
        <w:rPr>
          <w:sz w:val="24"/>
          <w:szCs w:val="26"/>
        </w:rPr>
        <w:t>is like a</w:t>
      </w:r>
      <w:r w:rsidRPr="00A03A64">
        <w:rPr>
          <w:sz w:val="24"/>
          <w:szCs w:val="26"/>
        </w:rPr>
        <w:t xml:space="preserve"> straw. It moves water around the plant. It is long and the flowers and leaves hang from it.</w:t>
      </w:r>
    </w:p>
    <w:p w:rsidR="00A03A64" w:rsidRPr="00A03A64" w:rsidRDefault="00A03A64" w:rsidP="00A03A64">
      <w:pPr>
        <w:pStyle w:val="ListParagraph"/>
        <w:rPr>
          <w:sz w:val="24"/>
          <w:szCs w:val="26"/>
        </w:rPr>
      </w:pPr>
    </w:p>
    <w:p w:rsidR="00DC3C35" w:rsidRDefault="00D539BB" w:rsidP="00A03A64">
      <w:pPr>
        <w:pStyle w:val="ListParagraph"/>
        <w:numPr>
          <w:ilvl w:val="0"/>
          <w:numId w:val="5"/>
        </w:numPr>
        <w:rPr>
          <w:sz w:val="24"/>
          <w:szCs w:val="26"/>
        </w:rPr>
      </w:pPr>
      <w:r>
        <w:rPr>
          <w:sz w:val="24"/>
          <w:szCs w:val="26"/>
        </w:rPr>
        <w:t xml:space="preserve">The </w:t>
      </w:r>
      <w:r w:rsidRPr="00D539BB">
        <w:rPr>
          <w:color w:val="FF0000"/>
          <w:sz w:val="24"/>
          <w:szCs w:val="26"/>
        </w:rPr>
        <w:t>ROOTS</w:t>
      </w:r>
      <w:r>
        <w:rPr>
          <w:sz w:val="24"/>
          <w:szCs w:val="26"/>
        </w:rPr>
        <w:t xml:space="preserve"> </w:t>
      </w:r>
      <w:r w:rsidR="00DC3C35" w:rsidRPr="00A03A64">
        <w:rPr>
          <w:sz w:val="24"/>
          <w:szCs w:val="26"/>
        </w:rPr>
        <w:t xml:space="preserve">take in water and food (minerals) from the soil. The also help the flower stand up still. </w:t>
      </w:r>
    </w:p>
    <w:p w:rsidR="00D539BB" w:rsidRPr="00D539BB" w:rsidRDefault="00D539BB" w:rsidP="00D539BB">
      <w:pPr>
        <w:pStyle w:val="ListParagraph"/>
        <w:rPr>
          <w:sz w:val="24"/>
          <w:szCs w:val="26"/>
        </w:rPr>
      </w:pPr>
    </w:p>
    <w:p w:rsidR="00D539BB" w:rsidRPr="00A03A64" w:rsidRDefault="00D539BB" w:rsidP="00D539BB">
      <w:pPr>
        <w:pStyle w:val="ListParagraph"/>
        <w:rPr>
          <w:sz w:val="24"/>
          <w:szCs w:val="26"/>
        </w:rPr>
      </w:pPr>
      <w:r>
        <w:rPr>
          <w:noProof/>
          <w:sz w:val="24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7691755</wp:posOffset>
                </wp:positionV>
                <wp:extent cx="6791325" cy="1852295"/>
                <wp:effectExtent l="9525" t="5080" r="9525" b="952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1852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9BB" w:rsidRPr="00907E8A" w:rsidRDefault="00D539BB" w:rsidP="00D539BB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907E8A">
                              <w:rPr>
                                <w:rFonts w:ascii="Calibri" w:hAnsi="Calibri"/>
                                <w:b/>
                              </w:rPr>
                              <w:t>Important vocabulary and useful ‘Teachers Guides’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96CB7">
                              <w:rPr>
                                <w:rFonts w:ascii="Calibri" w:hAnsi="Calibri"/>
                                <w:b/>
                              </w:rPr>
                              <w:t>Habitat</w:t>
                            </w:r>
                            <w:r>
                              <w:rPr>
                                <w:rFonts w:ascii="Calibri" w:hAnsi="Calibri"/>
                              </w:rPr>
                              <w:t>: A place where an animal lives and gets food, shelter &amp; water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96CB7">
                              <w:rPr>
                                <w:rFonts w:ascii="Calibri" w:hAnsi="Calibri"/>
                                <w:b/>
                              </w:rPr>
                              <w:t>Insect: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 w:rsidRPr="00326CE7">
                              <w:rPr>
                                <w:rFonts w:ascii="Calibri" w:hAnsi="Calibri"/>
                                <w:bCs/>
                              </w:rPr>
                              <w:t>Have six legs. They have three body parts, a head, a thorax and an abdomen.</w:t>
                            </w:r>
                            <w:r w:rsidRPr="00326CE7">
                              <w:rPr>
                                <w:rFonts w:ascii="Calibri" w:hAnsi="Calibri"/>
                                <w:b/>
                                <w:bCs/>
                              </w:rPr>
                              <w:t> 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Minibeast</w:t>
                            </w:r>
                            <w:r>
                              <w:rPr>
                                <w:rFonts w:ascii="Calibri" w:hAnsi="Calibri"/>
                              </w:rPr>
                              <w:t>: Invertebrate animal with an exoskeleton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96CB7">
                              <w:rPr>
                                <w:rFonts w:ascii="Calibri" w:hAnsi="Calibri"/>
                                <w:b/>
                              </w:rPr>
                              <w:t>Estimate</w:t>
                            </w:r>
                            <w:r>
                              <w:rPr>
                                <w:rFonts w:ascii="Calibri" w:hAnsi="Calibri"/>
                              </w:rPr>
                              <w:t>: Your best guess at an answer.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D539BB" w:rsidRPr="00907E8A" w:rsidRDefault="00D539BB" w:rsidP="00D539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</w:rPr>
                            </w:pPr>
                            <w:r w:rsidRPr="00907E8A">
                              <w:rPr>
                                <w:b/>
                              </w:rPr>
                              <w:t xml:space="preserve">A Teachers Guide 3 - </w:t>
                            </w:r>
                            <w:r w:rsidRPr="00907E8A">
                              <w:rPr>
                                <w:rFonts w:eastAsia="Times New Roman"/>
                                <w:sz w:val="24"/>
                                <w:szCs w:val="24"/>
                                <w:lang w:eastAsia="en-GB"/>
                              </w:rPr>
                              <w:t xml:space="preserve">A Teacher’s Guide to looking for </w:t>
                            </w:r>
                            <w:proofErr w:type="spellStart"/>
                            <w:r w:rsidRPr="00907E8A">
                              <w:rPr>
                                <w:rFonts w:eastAsia="Times New Roman"/>
                                <w:sz w:val="24"/>
                                <w:szCs w:val="24"/>
                                <w:lang w:eastAsia="en-GB"/>
                              </w:rPr>
                              <w:t>minibeasts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sz w:val="24"/>
                                <w:szCs w:val="24"/>
                                <w:lang w:eastAsia="en-GB"/>
                              </w:rPr>
                              <w:t xml:space="preserve">. </w:t>
                            </w:r>
                          </w:p>
                          <w:p w:rsidR="00D539BB" w:rsidRPr="00907E8A" w:rsidRDefault="00D539BB" w:rsidP="00D539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</w:rPr>
                            </w:pPr>
                            <w:r w:rsidRPr="00907E8A">
                              <w:rPr>
                                <w:b/>
                              </w:rPr>
                              <w:t>A Teachers Guide 4</w:t>
                            </w:r>
                            <w:r>
                              <w:t xml:space="preserve">  - A Teachers Guide to </w:t>
                            </w:r>
                            <w:proofErr w:type="spellStart"/>
                            <w:r>
                              <w:t>minibeasts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D539BB" w:rsidRPr="00907E8A" w:rsidRDefault="00D539BB" w:rsidP="00D539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</w:rPr>
                            </w:pPr>
                            <w:r w:rsidRPr="00907E8A">
                              <w:rPr>
                                <w:b/>
                              </w:rPr>
                              <w:t>A Teachers Guide 7</w:t>
                            </w:r>
                            <w:r w:rsidRPr="00225D33">
                              <w:t xml:space="preserve"> – A Teachers Guide to pitfall traps</w:t>
                            </w:r>
                            <w:r>
                              <w:t>.</w:t>
                            </w:r>
                          </w:p>
                          <w:p w:rsidR="00D539BB" w:rsidRPr="00F96CB7" w:rsidRDefault="00D539BB" w:rsidP="00D539BB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left:0;text-align:left;margin-left:18pt;margin-top:605.65pt;width:534.75pt;height:145.8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" filled="f">
                <v:textbox>
                  <w:txbxContent>
                    <w:p w:rsidR="00D539BB" w:rsidRPr="00907E8A" w:rsidRDefault="00D539BB" w:rsidP="00D539BB">
                      <w:pPr>
                        <w:rPr>
                          <w:rFonts w:ascii="Calibri" w:hAnsi="Calibri"/>
                          <w:b/>
                        </w:rPr>
                      </w:pPr>
                      <w:r w:rsidRPr="00907E8A">
                        <w:rPr>
                          <w:rFonts w:ascii="Calibri" w:hAnsi="Calibri"/>
                          <w:b/>
                        </w:rPr>
                        <w:t>Important vocabulary and useful ‘Teachers Guides’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  <w:r w:rsidRPr="00F96CB7">
                        <w:rPr>
                          <w:rFonts w:ascii="Calibri" w:hAnsi="Calibri"/>
                          <w:b/>
                        </w:rPr>
                        <w:t>Habitat</w:t>
                      </w:r>
                      <w:r>
                        <w:rPr>
                          <w:rFonts w:ascii="Calibri" w:hAnsi="Calibri"/>
                        </w:rPr>
                        <w:t>: A place where an animal lives and gets food, shelter &amp; water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  <w:r w:rsidRPr="00F96CB7">
                        <w:rPr>
                          <w:rFonts w:ascii="Calibri" w:hAnsi="Calibri"/>
                          <w:b/>
                        </w:rPr>
                        <w:t>Insect: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 w:rsidRPr="00326CE7">
                        <w:rPr>
                          <w:rFonts w:ascii="Calibri" w:hAnsi="Calibri"/>
                          <w:bCs/>
                        </w:rPr>
                        <w:t>Have six legs. They have three body parts, a head, a thorax and an abdomen.</w:t>
                      </w:r>
                      <w:r w:rsidRPr="00326CE7">
                        <w:rPr>
                          <w:rFonts w:ascii="Calibri" w:hAnsi="Calibri"/>
                          <w:b/>
                          <w:bCs/>
                        </w:rPr>
                        <w:t> 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Minibeast</w:t>
                      </w:r>
                      <w:r>
                        <w:rPr>
                          <w:rFonts w:ascii="Calibri" w:hAnsi="Calibri"/>
                        </w:rPr>
                        <w:t>: Invertebrate animal with an exoskeleton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  <w:r w:rsidRPr="00F96CB7">
                        <w:rPr>
                          <w:rFonts w:ascii="Calibri" w:hAnsi="Calibri"/>
                          <w:b/>
                        </w:rPr>
                        <w:t>Estimate</w:t>
                      </w:r>
                      <w:r>
                        <w:rPr>
                          <w:rFonts w:ascii="Calibri" w:hAnsi="Calibri"/>
                        </w:rPr>
                        <w:t>: Your best guess at an answer.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D539BB" w:rsidRPr="00907E8A" w:rsidRDefault="00D539BB" w:rsidP="00D539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</w:rPr>
                      </w:pPr>
                      <w:r w:rsidRPr="00907E8A">
                        <w:rPr>
                          <w:b/>
                        </w:rPr>
                        <w:t xml:space="preserve">A Teachers Guide 3 - </w:t>
                      </w:r>
                      <w:r w:rsidRPr="00907E8A">
                        <w:rPr>
                          <w:rFonts w:eastAsia="Times New Roman"/>
                          <w:sz w:val="24"/>
                          <w:szCs w:val="24"/>
                          <w:lang w:eastAsia="en-GB"/>
                        </w:rPr>
                        <w:t xml:space="preserve">A Teacher’s Guide to looking for </w:t>
                      </w:r>
                      <w:proofErr w:type="spellStart"/>
                      <w:r w:rsidRPr="00907E8A">
                        <w:rPr>
                          <w:rFonts w:eastAsia="Times New Roman"/>
                          <w:sz w:val="24"/>
                          <w:szCs w:val="24"/>
                          <w:lang w:eastAsia="en-GB"/>
                        </w:rPr>
                        <w:t>minibeasts</w:t>
                      </w:r>
                      <w:proofErr w:type="spellEnd"/>
                      <w:r>
                        <w:rPr>
                          <w:rFonts w:eastAsia="Times New Roman"/>
                          <w:sz w:val="24"/>
                          <w:szCs w:val="24"/>
                          <w:lang w:eastAsia="en-GB"/>
                        </w:rPr>
                        <w:t xml:space="preserve">. </w:t>
                      </w:r>
                    </w:p>
                    <w:p w:rsidR="00D539BB" w:rsidRPr="00907E8A" w:rsidRDefault="00D539BB" w:rsidP="00D539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</w:rPr>
                      </w:pPr>
                      <w:r w:rsidRPr="00907E8A">
                        <w:rPr>
                          <w:b/>
                        </w:rPr>
                        <w:t>A Teachers Guide 4</w:t>
                      </w:r>
                      <w:r>
                        <w:t xml:space="preserve">  - A Teachers Guide to </w:t>
                      </w:r>
                      <w:proofErr w:type="spellStart"/>
                      <w:r>
                        <w:t>minibeasts</w:t>
                      </w:r>
                      <w:proofErr w:type="spellEnd"/>
                      <w:r>
                        <w:t>.</w:t>
                      </w:r>
                    </w:p>
                    <w:p w:rsidR="00D539BB" w:rsidRPr="00907E8A" w:rsidRDefault="00D539BB" w:rsidP="00D539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</w:rPr>
                      </w:pPr>
                      <w:r w:rsidRPr="00907E8A">
                        <w:rPr>
                          <w:b/>
                        </w:rPr>
                        <w:t>A Teachers Guide 7</w:t>
                      </w:r>
                      <w:r w:rsidRPr="00225D33">
                        <w:t xml:space="preserve"> – A Teachers Guide to pitfall traps</w:t>
                      </w:r>
                      <w:r>
                        <w:t>.</w:t>
                      </w:r>
                    </w:p>
                    <w:p w:rsidR="00D539BB" w:rsidRPr="00F96CB7" w:rsidRDefault="00D539BB" w:rsidP="00D539BB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D539BB" w:rsidRPr="00A03A64" w:rsidSect="00C04E7E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726" w:rsidRDefault="00D53726" w:rsidP="0044040D">
      <w:pPr>
        <w:spacing w:after="0" w:line="240" w:lineRule="auto"/>
      </w:pPr>
      <w:r>
        <w:separator/>
      </w:r>
    </w:p>
  </w:endnote>
  <w:endnote w:type="continuationSeparator" w:id="0">
    <w:p w:rsidR="00D53726" w:rsidRDefault="00D53726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A64" w:rsidRDefault="00A03A64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3360" behindDoc="0" locked="0" layoutInCell="1" allowOverlap="1" wp14:anchorId="6084116C" wp14:editId="459D352D">
          <wp:simplePos x="0" y="0"/>
          <wp:positionH relativeFrom="margin">
            <wp:posOffset>5638800</wp:posOffset>
          </wp:positionH>
          <wp:positionV relativeFrom="paragraph">
            <wp:posOffset>-203835</wp:posOffset>
          </wp:positionV>
          <wp:extent cx="1195348" cy="618951"/>
          <wp:effectExtent l="0" t="0" r="5080" b="0"/>
          <wp:wrapNone/>
          <wp:docPr id="3" name="Picture 3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5348" cy="6189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726" w:rsidRDefault="00D53726" w:rsidP="0044040D">
      <w:pPr>
        <w:spacing w:after="0" w:line="240" w:lineRule="auto"/>
      </w:pPr>
      <w:r>
        <w:separator/>
      </w:r>
    </w:p>
  </w:footnote>
  <w:footnote w:type="continuationSeparator" w:id="0">
    <w:p w:rsidR="00D53726" w:rsidRDefault="00D53726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A64" w:rsidRPr="00A03A64" w:rsidRDefault="00C04E7E" w:rsidP="00A03A64">
    <w:pPr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</w:pPr>
    <w:r w:rsidRPr="009E0EE0">
      <w:rPr>
        <w:i/>
        <w:noProof/>
        <w:color w:val="FF0000"/>
        <w:sz w:val="20"/>
        <w:szCs w:val="20"/>
        <w:lang w:eastAsia="en-GB"/>
      </w:rPr>
      <w:drawing>
        <wp:anchor distT="0" distB="0" distL="114300" distR="114300" simplePos="0" relativeHeight="251661312" behindDoc="0" locked="0" layoutInCell="1" allowOverlap="1" wp14:anchorId="5D747241" wp14:editId="575018D4">
          <wp:simplePos x="0" y="0"/>
          <wp:positionH relativeFrom="margin">
            <wp:posOffset>6372225</wp:posOffset>
          </wp:positionH>
          <wp:positionV relativeFrom="paragraph">
            <wp:posOffset>-239922</wp:posOffset>
          </wp:positionV>
          <wp:extent cx="517596" cy="790575"/>
          <wp:effectExtent l="0" t="0" r="0" b="0"/>
          <wp:wrapNone/>
          <wp:docPr id="2" name="Picture 2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7596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3726" w:rsidRPr="009E0EE0">
      <w:rPr>
        <w:i/>
        <w:noProof/>
        <w:color w:val="FF0000"/>
        <w:sz w:val="20"/>
        <w:szCs w:val="20"/>
        <w:lang w:eastAsia="en-GB"/>
      </w:rPr>
      <w:drawing>
        <wp:anchor distT="0" distB="0" distL="114300" distR="114300" simplePos="0" relativeHeight="251659264" behindDoc="0" locked="0" layoutInCell="1" allowOverlap="1" wp14:anchorId="36D56877" wp14:editId="341562D7">
          <wp:simplePos x="0" y="0"/>
          <wp:positionH relativeFrom="column">
            <wp:posOffset>9296400</wp:posOffset>
          </wp:positionH>
          <wp:positionV relativeFrom="paragraph">
            <wp:posOffset>-238760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03A64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>Living Things</w:t>
    </w:r>
    <w:r w:rsidR="00A03A64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 xml:space="preserve"> 031</w:t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>a (Answers)</w:t>
    </w:r>
    <w:r w:rsidR="00A03A64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 xml:space="preserve"> </w:t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ab/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ab/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ab/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ab/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ab/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ab/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ab/>
    </w:r>
    <w:r w:rsidR="009E0EE0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ab/>
    </w:r>
    <w:r w:rsidR="00A03A64" w:rsidRPr="009E0EE0">
      <w:rPr>
        <w:rFonts w:ascii="Calibri" w:eastAsia="Times New Roman" w:hAnsi="Calibri" w:cs="Times New Roman"/>
        <w:i/>
        <w:color w:val="FF0000"/>
        <w:sz w:val="20"/>
        <w:szCs w:val="20"/>
        <w:lang w:eastAsia="en-GB"/>
      </w:rPr>
      <w:t xml:space="preserve">Plant parts and function </w:t>
    </w:r>
  </w:p>
  <w:p w:rsidR="00D53726" w:rsidRDefault="00C04E7E" w:rsidP="00C04E7E">
    <w:pPr>
      <w:pStyle w:val="Header"/>
      <w:tabs>
        <w:tab w:val="clear" w:pos="9026"/>
        <w:tab w:val="left" w:pos="8670"/>
      </w:tabs>
    </w:pPr>
    <w:r>
      <w:rPr>
        <w:rFonts w:ascii="Calibri" w:hAnsi="Calibri"/>
        <w:i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4146E"/>
    <w:multiLevelType w:val="hybridMultilevel"/>
    <w:tmpl w:val="B60ED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C4399"/>
    <w:multiLevelType w:val="hybridMultilevel"/>
    <w:tmpl w:val="A96ACCA8"/>
    <w:lvl w:ilvl="0" w:tplc="DA0A306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F0806EA"/>
    <w:multiLevelType w:val="hybridMultilevel"/>
    <w:tmpl w:val="DB7CE75E"/>
    <w:lvl w:ilvl="0" w:tplc="8EEEDA3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866991"/>
    <w:multiLevelType w:val="hybridMultilevel"/>
    <w:tmpl w:val="AD588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73E95"/>
    <w:multiLevelType w:val="multilevel"/>
    <w:tmpl w:val="39782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4590F"/>
    <w:rsid w:val="000A7874"/>
    <w:rsid w:val="00181310"/>
    <w:rsid w:val="00280D20"/>
    <w:rsid w:val="00282FD8"/>
    <w:rsid w:val="00317515"/>
    <w:rsid w:val="0044040D"/>
    <w:rsid w:val="0057731E"/>
    <w:rsid w:val="005F58CC"/>
    <w:rsid w:val="006A705C"/>
    <w:rsid w:val="006B6CB1"/>
    <w:rsid w:val="006C1588"/>
    <w:rsid w:val="006C7909"/>
    <w:rsid w:val="00727816"/>
    <w:rsid w:val="00755FB7"/>
    <w:rsid w:val="007A2047"/>
    <w:rsid w:val="00850F9C"/>
    <w:rsid w:val="00967A04"/>
    <w:rsid w:val="009E0EE0"/>
    <w:rsid w:val="00A03A64"/>
    <w:rsid w:val="00A37ECA"/>
    <w:rsid w:val="00AB455E"/>
    <w:rsid w:val="00AC37CF"/>
    <w:rsid w:val="00B21162"/>
    <w:rsid w:val="00B36AC2"/>
    <w:rsid w:val="00B85068"/>
    <w:rsid w:val="00BB6109"/>
    <w:rsid w:val="00C04E7E"/>
    <w:rsid w:val="00C60BA5"/>
    <w:rsid w:val="00C70DE7"/>
    <w:rsid w:val="00CF3C0E"/>
    <w:rsid w:val="00D07289"/>
    <w:rsid w:val="00D428F0"/>
    <w:rsid w:val="00D53726"/>
    <w:rsid w:val="00D539BB"/>
    <w:rsid w:val="00DC3C35"/>
    <w:rsid w:val="00E134AC"/>
    <w:rsid w:val="00EC6835"/>
    <w:rsid w:val="00F2779D"/>
    <w:rsid w:val="00FE06F8"/>
    <w:rsid w:val="00FE5E06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7731E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50F9C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B850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2F468667</Template>
  <TotalTime>4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3</cp:revision>
  <dcterms:created xsi:type="dcterms:W3CDTF">2020-05-04T14:07:00Z</dcterms:created>
  <dcterms:modified xsi:type="dcterms:W3CDTF">2020-05-04T14:13:00Z</dcterms:modified>
</cp:coreProperties>
</file>